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08B0C" w14:textId="77777777" w:rsidR="005549C8" w:rsidRDefault="005549C8">
      <w:pPr>
        <w:tabs>
          <w:tab w:val="left" w:pos="2268"/>
        </w:tabs>
        <w:jc w:val="center"/>
        <w:rPr>
          <w:b/>
          <w:bCs/>
          <w:sz w:val="40"/>
        </w:rPr>
      </w:pPr>
    </w:p>
    <w:p w14:paraId="18831517" w14:textId="77777777" w:rsidR="005549C8" w:rsidRDefault="005549C8">
      <w:pPr>
        <w:tabs>
          <w:tab w:val="left" w:pos="2268"/>
        </w:tabs>
        <w:jc w:val="center"/>
        <w:rPr>
          <w:b/>
          <w:bCs/>
          <w:sz w:val="40"/>
        </w:rPr>
      </w:pPr>
    </w:p>
    <w:p w14:paraId="77CCE300" w14:textId="77777777" w:rsidR="005549C8" w:rsidRDefault="005549C8">
      <w:pPr>
        <w:tabs>
          <w:tab w:val="left" w:pos="2268"/>
        </w:tabs>
        <w:jc w:val="center"/>
        <w:rPr>
          <w:b/>
          <w:bCs/>
          <w:sz w:val="40"/>
        </w:rPr>
      </w:pPr>
    </w:p>
    <w:p w14:paraId="0A2D7A6E" w14:textId="77777777" w:rsidR="005549C8" w:rsidRDefault="005549C8">
      <w:pPr>
        <w:tabs>
          <w:tab w:val="left" w:pos="2268"/>
        </w:tabs>
        <w:jc w:val="center"/>
        <w:rPr>
          <w:b/>
          <w:bCs/>
          <w:sz w:val="40"/>
        </w:rPr>
      </w:pPr>
    </w:p>
    <w:p w14:paraId="0DBE7228" w14:textId="77777777" w:rsidR="005549C8" w:rsidRDefault="005549C8">
      <w:pPr>
        <w:tabs>
          <w:tab w:val="left" w:pos="2268"/>
        </w:tabs>
        <w:jc w:val="center"/>
        <w:rPr>
          <w:b/>
          <w:bCs/>
          <w:sz w:val="40"/>
        </w:rPr>
      </w:pPr>
    </w:p>
    <w:p w14:paraId="5E2E11BE" w14:textId="77777777" w:rsidR="005549C8" w:rsidRDefault="005549C8">
      <w:pPr>
        <w:tabs>
          <w:tab w:val="left" w:pos="2268"/>
        </w:tabs>
        <w:jc w:val="center"/>
        <w:rPr>
          <w:b/>
          <w:bCs/>
          <w:sz w:val="40"/>
        </w:rPr>
      </w:pPr>
    </w:p>
    <w:p w14:paraId="286B7C1E" w14:textId="77777777" w:rsidR="00333A19" w:rsidRDefault="00333A19">
      <w:pPr>
        <w:tabs>
          <w:tab w:val="left" w:pos="2268"/>
        </w:tabs>
        <w:jc w:val="center"/>
        <w:rPr>
          <w:b/>
          <w:bCs/>
          <w:sz w:val="40"/>
        </w:rPr>
      </w:pPr>
    </w:p>
    <w:p w14:paraId="3E85596C" w14:textId="77777777" w:rsidR="005549C8" w:rsidRDefault="005549C8">
      <w:pPr>
        <w:tabs>
          <w:tab w:val="left" w:pos="2268"/>
        </w:tabs>
        <w:jc w:val="center"/>
        <w:rPr>
          <w:b/>
          <w:bCs/>
          <w:sz w:val="40"/>
        </w:rPr>
      </w:pPr>
    </w:p>
    <w:p w14:paraId="1CC46BDD" w14:textId="77777777" w:rsidR="005549C8" w:rsidRDefault="005549C8">
      <w:pPr>
        <w:tabs>
          <w:tab w:val="left" w:pos="2268"/>
        </w:tabs>
        <w:jc w:val="center"/>
        <w:rPr>
          <w:b/>
          <w:bCs/>
          <w:sz w:val="40"/>
        </w:rPr>
      </w:pPr>
    </w:p>
    <w:p w14:paraId="366AB8C7" w14:textId="77777777" w:rsidR="005549C8" w:rsidRDefault="005549C8">
      <w:pPr>
        <w:tabs>
          <w:tab w:val="left" w:pos="2268"/>
        </w:tabs>
        <w:jc w:val="center"/>
        <w:rPr>
          <w:b/>
          <w:bCs/>
          <w:sz w:val="40"/>
        </w:rPr>
      </w:pPr>
    </w:p>
    <w:p w14:paraId="373F8CAD" w14:textId="77777777" w:rsidR="005549C8" w:rsidRDefault="005549C8">
      <w:pPr>
        <w:tabs>
          <w:tab w:val="left" w:pos="2268"/>
        </w:tabs>
        <w:jc w:val="center"/>
        <w:rPr>
          <w:rFonts w:ascii="Verdana" w:hAnsi="Verdana"/>
          <w:sz w:val="40"/>
        </w:rPr>
      </w:pPr>
      <w:r>
        <w:rPr>
          <w:rFonts w:ascii="Verdana" w:hAnsi="Verdana"/>
          <w:sz w:val="40"/>
        </w:rPr>
        <w:t>Transcription of:</w:t>
      </w:r>
    </w:p>
    <w:p w14:paraId="1C048F48" w14:textId="5A07D914" w:rsidR="004740BF" w:rsidRDefault="00C72267">
      <w:pPr>
        <w:tabs>
          <w:tab w:val="left" w:pos="2268"/>
        </w:tabs>
        <w:jc w:val="center"/>
        <w:rPr>
          <w:rFonts w:ascii="Verdana" w:hAnsi="Verdana"/>
          <w:sz w:val="40"/>
        </w:rPr>
      </w:pPr>
      <w:r w:rsidRPr="00C72267">
        <w:rPr>
          <w:rFonts w:ascii="Verdana" w:hAnsi="Verdana"/>
          <w:sz w:val="40"/>
        </w:rPr>
        <w:t xml:space="preserve">Capturing Chronic Illness Webinar </w:t>
      </w:r>
    </w:p>
    <w:p w14:paraId="7A1FA9C1" w14:textId="68719DAD" w:rsidR="009654F7" w:rsidRDefault="009654F7">
      <w:pPr>
        <w:tabs>
          <w:tab w:val="left" w:pos="2268"/>
        </w:tabs>
        <w:jc w:val="center"/>
        <w:rPr>
          <w:rFonts w:ascii="Verdana" w:hAnsi="Verdana"/>
          <w:sz w:val="40"/>
        </w:rPr>
      </w:pPr>
      <w:r>
        <w:rPr>
          <w:rFonts w:ascii="Verdana" w:hAnsi="Verdana"/>
          <w:sz w:val="40"/>
        </w:rPr>
        <w:t>Being Human Festival Event</w:t>
      </w:r>
    </w:p>
    <w:p w14:paraId="1F298DAE" w14:textId="71F20FFB" w:rsidR="009654F7" w:rsidRDefault="009654F7">
      <w:pPr>
        <w:tabs>
          <w:tab w:val="left" w:pos="2268"/>
        </w:tabs>
        <w:jc w:val="center"/>
        <w:rPr>
          <w:rFonts w:ascii="Verdana" w:hAnsi="Verdana"/>
          <w:sz w:val="40"/>
        </w:rPr>
      </w:pPr>
      <w:r>
        <w:rPr>
          <w:rFonts w:ascii="Verdana" w:hAnsi="Verdana"/>
          <w:sz w:val="40"/>
        </w:rPr>
        <w:t>20 November 2020</w:t>
      </w:r>
    </w:p>
    <w:p w14:paraId="75F98D1A" w14:textId="77777777" w:rsidR="005549C8" w:rsidRDefault="005549C8">
      <w:pPr>
        <w:tabs>
          <w:tab w:val="left" w:pos="2268"/>
        </w:tabs>
        <w:jc w:val="center"/>
        <w:rPr>
          <w:b/>
          <w:bCs/>
          <w:sz w:val="40"/>
        </w:rPr>
      </w:pPr>
    </w:p>
    <w:p w14:paraId="01A71762" w14:textId="77777777" w:rsidR="005549C8" w:rsidRDefault="005549C8">
      <w:pPr>
        <w:pStyle w:val="BodyText"/>
      </w:pPr>
    </w:p>
    <w:p w14:paraId="0238C4AD" w14:textId="77777777" w:rsidR="005549C8" w:rsidRDefault="005549C8">
      <w:pPr>
        <w:tabs>
          <w:tab w:val="left" w:pos="2268"/>
        </w:tabs>
        <w:jc w:val="center"/>
        <w:rPr>
          <w:b/>
          <w:bCs/>
          <w:sz w:val="40"/>
        </w:rPr>
      </w:pPr>
    </w:p>
    <w:p w14:paraId="56DDCB8F" w14:textId="77777777" w:rsidR="005549C8" w:rsidRDefault="005549C8">
      <w:pPr>
        <w:tabs>
          <w:tab w:val="left" w:pos="2268"/>
        </w:tabs>
        <w:jc w:val="both"/>
        <w:rPr>
          <w:sz w:val="40"/>
        </w:rPr>
      </w:pPr>
    </w:p>
    <w:p w14:paraId="15D70075" w14:textId="77777777" w:rsidR="005549C8" w:rsidRDefault="005549C8">
      <w:pPr>
        <w:tabs>
          <w:tab w:val="left" w:pos="2268"/>
        </w:tabs>
        <w:jc w:val="both"/>
        <w:rPr>
          <w:sz w:val="40"/>
        </w:rPr>
      </w:pPr>
    </w:p>
    <w:p w14:paraId="74394904" w14:textId="77777777" w:rsidR="005549C8" w:rsidRDefault="005549C8">
      <w:pPr>
        <w:tabs>
          <w:tab w:val="left" w:pos="2268"/>
        </w:tabs>
        <w:jc w:val="both"/>
        <w:rPr>
          <w:sz w:val="40"/>
        </w:rPr>
      </w:pPr>
    </w:p>
    <w:p w14:paraId="54B3075A" w14:textId="77777777" w:rsidR="005549C8" w:rsidRDefault="005549C8">
      <w:pPr>
        <w:tabs>
          <w:tab w:val="left" w:pos="2268"/>
        </w:tabs>
        <w:jc w:val="both"/>
        <w:rPr>
          <w:sz w:val="40"/>
        </w:rPr>
      </w:pPr>
    </w:p>
    <w:p w14:paraId="732DECEC" w14:textId="77777777" w:rsidR="005549C8" w:rsidRDefault="005549C8">
      <w:pPr>
        <w:tabs>
          <w:tab w:val="left" w:pos="2268"/>
        </w:tabs>
        <w:jc w:val="both"/>
        <w:rPr>
          <w:sz w:val="40"/>
        </w:rPr>
      </w:pPr>
    </w:p>
    <w:p w14:paraId="43E702C9" w14:textId="77777777" w:rsidR="005549C8" w:rsidRDefault="005549C8">
      <w:pPr>
        <w:tabs>
          <w:tab w:val="left" w:pos="2268"/>
        </w:tabs>
        <w:jc w:val="both"/>
        <w:rPr>
          <w:sz w:val="40"/>
        </w:rPr>
      </w:pPr>
    </w:p>
    <w:p w14:paraId="1062A5F9" w14:textId="77777777" w:rsidR="005549C8" w:rsidRDefault="005549C8">
      <w:pPr>
        <w:tabs>
          <w:tab w:val="left" w:pos="2268"/>
        </w:tabs>
        <w:jc w:val="both"/>
        <w:rPr>
          <w:sz w:val="40"/>
        </w:rPr>
      </w:pPr>
    </w:p>
    <w:p w14:paraId="338609D7" w14:textId="77777777" w:rsidR="005549C8" w:rsidRDefault="005549C8">
      <w:pPr>
        <w:tabs>
          <w:tab w:val="left" w:pos="2268"/>
        </w:tabs>
        <w:jc w:val="both"/>
        <w:rPr>
          <w:sz w:val="40"/>
        </w:rPr>
      </w:pPr>
    </w:p>
    <w:p w14:paraId="3834426A" w14:textId="77777777" w:rsidR="005549C8" w:rsidRDefault="005549C8">
      <w:pPr>
        <w:tabs>
          <w:tab w:val="left" w:pos="2268"/>
        </w:tabs>
        <w:jc w:val="both"/>
        <w:rPr>
          <w:sz w:val="40"/>
        </w:rPr>
      </w:pPr>
    </w:p>
    <w:p w14:paraId="47E4B705" w14:textId="77777777" w:rsidR="005549C8" w:rsidRDefault="005549C8">
      <w:pPr>
        <w:tabs>
          <w:tab w:val="left" w:pos="2268"/>
        </w:tabs>
        <w:jc w:val="both"/>
        <w:rPr>
          <w:sz w:val="40"/>
        </w:rPr>
      </w:pPr>
    </w:p>
    <w:p w14:paraId="2C4E24D7" w14:textId="77777777" w:rsidR="005549C8" w:rsidRDefault="005549C8">
      <w:pPr>
        <w:tabs>
          <w:tab w:val="left" w:pos="2268"/>
        </w:tabs>
        <w:jc w:val="both"/>
        <w:rPr>
          <w:sz w:val="40"/>
        </w:rPr>
      </w:pPr>
    </w:p>
    <w:p w14:paraId="4CE826C5" w14:textId="77777777" w:rsidR="005549C8" w:rsidRDefault="005549C8">
      <w:pPr>
        <w:tabs>
          <w:tab w:val="left" w:pos="2268"/>
        </w:tabs>
        <w:jc w:val="both"/>
        <w:rPr>
          <w:sz w:val="40"/>
        </w:rPr>
      </w:pPr>
    </w:p>
    <w:p w14:paraId="0124252B" w14:textId="77777777" w:rsidR="005549C8" w:rsidRDefault="005549C8">
      <w:pPr>
        <w:tabs>
          <w:tab w:val="left" w:pos="2268"/>
        </w:tabs>
        <w:jc w:val="both"/>
        <w:rPr>
          <w:sz w:val="40"/>
        </w:rPr>
      </w:pPr>
    </w:p>
    <w:p w14:paraId="62B28EAD" w14:textId="77777777" w:rsidR="005549C8" w:rsidRDefault="005549C8">
      <w:pPr>
        <w:tabs>
          <w:tab w:val="left" w:pos="2268"/>
        </w:tabs>
        <w:jc w:val="both"/>
        <w:rPr>
          <w:sz w:val="40"/>
        </w:rPr>
      </w:pPr>
    </w:p>
    <w:p w14:paraId="77187B8E" w14:textId="77777777" w:rsidR="005549C8" w:rsidRDefault="005549C8">
      <w:pPr>
        <w:tabs>
          <w:tab w:val="left" w:pos="2268"/>
        </w:tabs>
        <w:jc w:val="both"/>
        <w:rPr>
          <w:sz w:val="40"/>
        </w:rPr>
      </w:pPr>
    </w:p>
    <w:p w14:paraId="0148F3CC" w14:textId="77777777" w:rsidR="005549C8" w:rsidRDefault="00655D02">
      <w:pPr>
        <w:tabs>
          <w:tab w:val="left" w:pos="2268"/>
        </w:tabs>
        <w:jc w:val="right"/>
        <w:rPr>
          <w:rFonts w:ascii="Verdana" w:hAnsi="Verdana"/>
          <w:sz w:val="20"/>
        </w:rPr>
      </w:pPr>
      <w:r>
        <w:rPr>
          <w:rFonts w:ascii="Verdana" w:hAnsi="Verdana"/>
          <w:sz w:val="20"/>
        </w:rPr>
        <w:lastRenderedPageBreak/>
        <w:t>July 2021</w:t>
      </w:r>
    </w:p>
    <w:p w14:paraId="66BD7A4D" w14:textId="77777777" w:rsidR="005549C8" w:rsidRDefault="005549C8">
      <w:pPr>
        <w:pStyle w:val="BodyTextIndent2"/>
        <w:ind w:left="0" w:firstLine="0"/>
        <w:rPr>
          <w:rFonts w:ascii="Verdana" w:hAnsi="Verdana"/>
        </w:rPr>
        <w:sectPr w:rsidR="005549C8">
          <w:footerReference w:type="even" r:id="rId6"/>
          <w:footerReference w:type="default" r:id="rId7"/>
          <w:pgSz w:w="11906" w:h="16838" w:code="9"/>
          <w:pgMar w:top="851" w:right="851" w:bottom="1134" w:left="851" w:header="1134" w:footer="1418" w:gutter="567"/>
          <w:cols w:space="708"/>
          <w:titlePg/>
          <w:docGrid w:linePitch="360"/>
        </w:sectPr>
      </w:pPr>
    </w:p>
    <w:p w14:paraId="0E09C7B9" w14:textId="5C9D824F" w:rsidR="00137BD3" w:rsidRDefault="005549C8" w:rsidP="00C72267">
      <w:pPr>
        <w:pStyle w:val="BodyTextIndent2"/>
        <w:tabs>
          <w:tab w:val="clear" w:pos="2268"/>
          <w:tab w:val="left" w:pos="993"/>
        </w:tabs>
        <w:spacing w:before="320"/>
        <w:ind w:left="1134" w:hanging="1134"/>
        <w:rPr>
          <w:rFonts w:ascii="Verdana" w:hAnsi="Verdana"/>
          <w:sz w:val="22"/>
        </w:rPr>
      </w:pPr>
      <w:r>
        <w:rPr>
          <w:rFonts w:ascii="Verdana" w:hAnsi="Verdana"/>
          <w:sz w:val="22"/>
        </w:rPr>
        <w:lastRenderedPageBreak/>
        <w:t>I</w:t>
      </w:r>
      <w:r w:rsidR="00C72267">
        <w:rPr>
          <w:rFonts w:ascii="Verdana" w:hAnsi="Verdana"/>
          <w:sz w:val="22"/>
        </w:rPr>
        <w:t>ngrid</w:t>
      </w:r>
      <w:r>
        <w:rPr>
          <w:rFonts w:ascii="Verdana" w:hAnsi="Verdana"/>
          <w:sz w:val="22"/>
        </w:rPr>
        <w:t>:</w:t>
      </w:r>
      <w:r>
        <w:rPr>
          <w:rFonts w:ascii="Verdana" w:hAnsi="Verdana"/>
          <w:sz w:val="22"/>
        </w:rPr>
        <w:tab/>
      </w:r>
      <w:r w:rsidR="00C72267">
        <w:rPr>
          <w:rFonts w:ascii="Verdana" w:hAnsi="Verdana"/>
          <w:sz w:val="22"/>
        </w:rPr>
        <w:tab/>
        <w:t xml:space="preserve">Just to let you know we've muted you as you've all come into the event, we will when the discussion opens at the end of the </w:t>
      </w:r>
      <w:proofErr w:type="gramStart"/>
      <w:r w:rsidR="00C72267">
        <w:rPr>
          <w:rFonts w:ascii="Verdana" w:hAnsi="Verdana"/>
          <w:sz w:val="22"/>
        </w:rPr>
        <w:t>event</w:t>
      </w:r>
      <w:proofErr w:type="gramEnd"/>
      <w:r w:rsidR="00C72267">
        <w:rPr>
          <w:rFonts w:ascii="Verdana" w:hAnsi="Verdana"/>
          <w:sz w:val="22"/>
        </w:rPr>
        <w:t xml:space="preserve"> we will let you speak if you would like, but you can always use the chat function throughout the event to communicate your thoughts or to ask questions or to say anything.  The event will run in three parts, the first part will be talking about chronic illness and photography, the second part will be a discussion of the exhibition itself and the third part will of course be open to the audience or to participants so we can have a bit more of a discussion around what this means. We’re coming up to 43 participants </w:t>
      </w:r>
      <w:proofErr w:type="gramStart"/>
      <w:r w:rsidR="00C72267">
        <w:rPr>
          <w:rFonts w:ascii="Verdana" w:hAnsi="Verdana"/>
          <w:sz w:val="22"/>
        </w:rPr>
        <w:t>at the moment</w:t>
      </w:r>
      <w:proofErr w:type="gramEnd"/>
      <w:r w:rsidR="00C72267">
        <w:rPr>
          <w:rFonts w:ascii="Verdana" w:hAnsi="Verdana"/>
          <w:sz w:val="22"/>
        </w:rPr>
        <w:t xml:space="preserve"> so it might be difficult for us all to say something, so I think kinda keep in mind that we have limited capacity to let everyone speak even if we’d like to, so again think about sharing your thoughts not just on Twitter, not in the chat but just on Twitter etc.  Okay, now I'm going to introduce the panel, the fabulous panel that I've been tweeting about all week; </w:t>
      </w:r>
      <w:proofErr w:type="gramStart"/>
      <w:r w:rsidR="00C72267">
        <w:rPr>
          <w:rFonts w:ascii="Verdana" w:hAnsi="Verdana"/>
          <w:sz w:val="22"/>
        </w:rPr>
        <w:t>firstly</w:t>
      </w:r>
      <w:proofErr w:type="gramEnd"/>
      <w:r w:rsidR="00C72267">
        <w:rPr>
          <w:rFonts w:ascii="Verdana" w:hAnsi="Verdana"/>
          <w:sz w:val="22"/>
        </w:rPr>
        <w:t xml:space="preserve"> I'm not as fabulous but I'm Ingrid Young, I'm based at the Centre which I've already introduced, I'm a Medical Sociologist and I work in HIV and sexual health and I'm particularly interested in arts based methods around activism and thinking about how to do qualitative research.  Donna McCormack, d'you want to give us another wave for people who've just joined?  Donna McCormack is a Senior Lecturer in the School for Literature and Languages at the University of Surrey, and Donna runs a project called Transplant Imaginaries. She does a lot of work in the medical </w:t>
      </w:r>
      <w:proofErr w:type="gramStart"/>
      <w:r w:rsidR="00C72267">
        <w:rPr>
          <w:rFonts w:ascii="Verdana" w:hAnsi="Verdana"/>
          <w:sz w:val="22"/>
        </w:rPr>
        <w:t>humanities</w:t>
      </w:r>
      <w:proofErr w:type="gramEnd"/>
      <w:r w:rsidR="00C72267">
        <w:rPr>
          <w:rFonts w:ascii="Verdana" w:hAnsi="Verdana"/>
          <w:sz w:val="22"/>
        </w:rPr>
        <w:t xml:space="preserve"> and I’ll let her introduce her interests in the next part. </w:t>
      </w:r>
      <w:proofErr w:type="spellStart"/>
      <w:r w:rsidR="00137BD3">
        <w:rPr>
          <w:rFonts w:ascii="Verdana" w:hAnsi="Verdana"/>
          <w:sz w:val="22"/>
        </w:rPr>
        <w:t>Chisomo</w:t>
      </w:r>
      <w:proofErr w:type="spellEnd"/>
      <w:r w:rsidR="00C72267">
        <w:rPr>
          <w:rFonts w:ascii="Verdana" w:hAnsi="Verdana"/>
          <w:sz w:val="22"/>
        </w:rPr>
        <w:t xml:space="preserve"> </w:t>
      </w:r>
      <w:proofErr w:type="spellStart"/>
      <w:r w:rsidR="00C72267">
        <w:rPr>
          <w:rFonts w:ascii="Verdana" w:hAnsi="Verdana"/>
          <w:sz w:val="22"/>
        </w:rPr>
        <w:t>Kil</w:t>
      </w:r>
      <w:r w:rsidR="00137BD3">
        <w:rPr>
          <w:rFonts w:ascii="Verdana" w:hAnsi="Verdana"/>
          <w:sz w:val="22"/>
        </w:rPr>
        <w:t>i</w:t>
      </w:r>
      <w:r w:rsidR="00C72267">
        <w:rPr>
          <w:rFonts w:ascii="Verdana" w:hAnsi="Verdana"/>
          <w:sz w:val="22"/>
        </w:rPr>
        <w:t>nga</w:t>
      </w:r>
      <w:proofErr w:type="spellEnd"/>
      <w:r w:rsidR="00C72267">
        <w:rPr>
          <w:rFonts w:ascii="Verdana" w:hAnsi="Verdana"/>
          <w:sz w:val="22"/>
        </w:rPr>
        <w:t xml:space="preserve">, sorry I've made a hash of your name, you want to give us a wave?  </w:t>
      </w:r>
      <w:r w:rsidR="00137BD3">
        <w:rPr>
          <w:rFonts w:ascii="Verdana" w:hAnsi="Verdana"/>
          <w:sz w:val="22"/>
        </w:rPr>
        <w:t>Chisomo</w:t>
      </w:r>
      <w:r w:rsidR="00C72267">
        <w:rPr>
          <w:rFonts w:ascii="Verdana" w:hAnsi="Verdana"/>
          <w:sz w:val="22"/>
        </w:rPr>
        <w:t xml:space="preserve"> is a Research Fellow in the Department of Social Anthropology</w:t>
      </w:r>
      <w:r w:rsidR="00137BD3">
        <w:rPr>
          <w:rFonts w:ascii="Verdana" w:hAnsi="Verdana"/>
          <w:sz w:val="22"/>
        </w:rPr>
        <w:t xml:space="preserve"> at the University of Edinburgh, sorry I should she's a Wellcome Research Fellow at the University of Edinburgh [laugh] and her interests are around sexual health, </w:t>
      </w:r>
      <w:proofErr w:type="gramStart"/>
      <w:r w:rsidR="00137BD3">
        <w:rPr>
          <w:rFonts w:ascii="Verdana" w:hAnsi="Verdana"/>
          <w:sz w:val="22"/>
        </w:rPr>
        <w:t>HIV</w:t>
      </w:r>
      <w:proofErr w:type="gramEnd"/>
      <w:r w:rsidR="00137BD3">
        <w:rPr>
          <w:rFonts w:ascii="Verdana" w:hAnsi="Verdana"/>
          <w:sz w:val="22"/>
        </w:rPr>
        <w:t xml:space="preserve"> and narrative particularly in the global south.  Marc Thompson, d'you</w:t>
      </w:r>
      <w:r w:rsidR="00333A19">
        <w:rPr>
          <w:rFonts w:ascii="Verdana" w:hAnsi="Verdana"/>
          <w:sz w:val="22"/>
        </w:rPr>
        <w:t xml:space="preserve"> want to give us a wave?  Marc is</w:t>
      </w:r>
      <w:r w:rsidR="00137BD3">
        <w:rPr>
          <w:rFonts w:ascii="Verdana" w:hAnsi="Verdana"/>
          <w:sz w:val="22"/>
        </w:rPr>
        <w:t xml:space="preserve"> </w:t>
      </w:r>
      <w:r w:rsidR="00CB0A56">
        <w:rPr>
          <w:rFonts w:ascii="Verdana" w:hAnsi="Verdana"/>
          <w:sz w:val="22"/>
        </w:rPr>
        <w:t>not quite with us,</w:t>
      </w:r>
      <w:r w:rsidR="00137BD3">
        <w:rPr>
          <w:rFonts w:ascii="Verdana" w:hAnsi="Verdana"/>
          <w:sz w:val="22"/>
        </w:rPr>
        <w:t xml:space="preserve"> we can't see him just yet [laugh], Marc Thompson is Founder and Co-Director of The Love Tank, </w:t>
      </w:r>
      <w:proofErr w:type="spellStart"/>
      <w:r w:rsidR="00137BD3">
        <w:rPr>
          <w:rFonts w:ascii="Verdana" w:hAnsi="Verdana"/>
          <w:sz w:val="22"/>
        </w:rPr>
        <w:t>PrEPster</w:t>
      </w:r>
      <w:proofErr w:type="spellEnd"/>
      <w:r w:rsidR="00137BD3">
        <w:rPr>
          <w:rFonts w:ascii="Verdana" w:hAnsi="Verdana"/>
          <w:sz w:val="22"/>
        </w:rPr>
        <w:t xml:space="preserve"> and </w:t>
      </w:r>
      <w:proofErr w:type="spellStart"/>
      <w:r w:rsidR="00137BD3">
        <w:rPr>
          <w:rFonts w:ascii="Verdana" w:hAnsi="Verdana"/>
          <w:sz w:val="22"/>
        </w:rPr>
        <w:t>BlackOut</w:t>
      </w:r>
      <w:proofErr w:type="spellEnd"/>
      <w:r w:rsidR="00137BD3">
        <w:rPr>
          <w:rFonts w:ascii="Verdana" w:hAnsi="Verdana"/>
          <w:sz w:val="22"/>
        </w:rPr>
        <w:t xml:space="preserve"> UK and he's interested in and has worked on and around sexual health, HIV, social </w:t>
      </w:r>
      <w:proofErr w:type="gramStart"/>
      <w:r w:rsidR="00137BD3">
        <w:rPr>
          <w:rFonts w:ascii="Verdana" w:hAnsi="Verdana"/>
          <w:sz w:val="22"/>
        </w:rPr>
        <w:t>justice</w:t>
      </w:r>
      <w:proofErr w:type="gramEnd"/>
      <w:r w:rsidR="00137BD3">
        <w:rPr>
          <w:rFonts w:ascii="Verdana" w:hAnsi="Verdana"/>
          <w:sz w:val="22"/>
        </w:rPr>
        <w:t xml:space="preserve"> and queer communities for quite a long time and I'm sure will have much more to say than that when we let him speak. </w:t>
      </w:r>
    </w:p>
    <w:p w14:paraId="283FCACB" w14:textId="77777777" w:rsidR="00AA436A" w:rsidRDefault="00137BD3" w:rsidP="00137BD3">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I think what's brought us together, apart from an interest in, besides the fact that I know all of these people, is that we all have an interest in illness, in the arts and in social justice and I'm really delighted that we can all be together virtually to discuss the exhibition, we would rather be in person so we could have carried on the </w:t>
      </w:r>
      <w:proofErr w:type="gramStart"/>
      <w:r>
        <w:rPr>
          <w:rFonts w:ascii="Verdana" w:hAnsi="Verdana"/>
          <w:sz w:val="22"/>
        </w:rPr>
        <w:t>conversation</w:t>
      </w:r>
      <w:proofErr w:type="gramEnd"/>
      <w:r>
        <w:rPr>
          <w:rFonts w:ascii="Verdana" w:hAnsi="Verdana"/>
          <w:sz w:val="22"/>
        </w:rPr>
        <w:t xml:space="preserve"> but we’ll work with what we've got.  As you may have already seen in our blogs, in our tweets, I just wanted to mention that the project is particularly concerned with queer lives and queer experiences so we think it’s important to note that today’s Trans Day of Remembrance where we remember the trans and non-binary lives lost to murder, abuse and oppression, so please consider learning about and looking at trans organisations and supporting trans communities where you can and if you are able to.</w:t>
      </w:r>
    </w:p>
    <w:p w14:paraId="32538545" w14:textId="77777777" w:rsidR="00137BD3" w:rsidRDefault="00137BD3" w:rsidP="00137BD3">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So I'm going to start the first part of the panel which is really thinking about photography and chronic illness, and I've said a little bit about my interests and I'm not going to speak too much longer because I've already been speaking for about seven and a half minutes, so I'm going to pass onto Donna </w:t>
      </w:r>
      <w:r>
        <w:rPr>
          <w:rFonts w:ascii="Verdana" w:hAnsi="Verdana"/>
          <w:sz w:val="22"/>
        </w:rPr>
        <w:lastRenderedPageBreak/>
        <w:t>who's going to be the first speaker, who's going to share with us her thoughts about the project and about chronic illness and photography.</w:t>
      </w:r>
    </w:p>
    <w:p w14:paraId="492C7265" w14:textId="77777777" w:rsidR="0045204C" w:rsidRDefault="00137BD3"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 xml:space="preserve">Thank you Ingrid.  So </w:t>
      </w:r>
      <w:proofErr w:type="gramStart"/>
      <w:r>
        <w:rPr>
          <w:rFonts w:ascii="Verdana" w:hAnsi="Verdana"/>
          <w:sz w:val="22"/>
        </w:rPr>
        <w:t>yeah</w:t>
      </w:r>
      <w:proofErr w:type="gramEnd"/>
      <w:r>
        <w:rPr>
          <w:rFonts w:ascii="Verdana" w:hAnsi="Verdana"/>
          <w:sz w:val="22"/>
        </w:rPr>
        <w:t xml:space="preserve"> I'm really happy to be here and to see so many people here, so many new faces and some familiar faces as well.  So I'm just going to say a little bit about the capturing chronic illness project and why we wanted to do it and what it came out of, and I think like most or many projects certainly kind of queer projects, it more or less emerged out of a random conversation</w:t>
      </w:r>
      <w:r w:rsidR="0045204C">
        <w:rPr>
          <w:rFonts w:ascii="Verdana" w:hAnsi="Verdana"/>
          <w:sz w:val="22"/>
        </w:rPr>
        <w:t xml:space="preserve">, life event, hanging out, drinking tea and wondering what’s happening in the world and, yeah, it’s come out of a project, so Ingrid and I worked on a project last year where we were looking at the links between HIV and organ transplant, so we were looking at the ways in which these have been connected, both in terms of kind of experiences and also in the fictional context; so as Ingrid said I work on the fictional side of things so I tend to be looking at novels and films. </w:t>
      </w:r>
    </w:p>
    <w:p w14:paraId="492D6DB9" w14:textId="77777777" w:rsidR="0045204C" w:rsidRDefault="0045204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And so building on from that we were trying to think of the ways in which HIV and transplantation are connected and one of the ways in which we were thinking about that was in relation to chronic illness and what chronic illness is, and are HIV and organ transplants, are they chronic illnesses both at some points were seen as acute but have they kind of shifted to a more chronic illness and what do we mean then if they're not acute and they are chronic?  So those were the kinds of questions that we were starting with and wondering what are the implications if you talk about organ transplantation which is supposed to be a life-saving intervention, what happens when you think of that as a chronic illness or a chronic health concern, how does it change how we think about it, how we live with it and how we describe it or represent it, and similarly Ingrid was asking questions and these questions I guess have been ongoing in the context of HIV for much longer than in something like organ transplantation.  </w:t>
      </w:r>
    </w:p>
    <w:p w14:paraId="6ED734A9" w14:textId="77777777" w:rsidR="005549C8" w:rsidRDefault="0045204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And then the kind of visual side of it I think is a two-fold, it almost came out of two separate but related things: one was back in something like 2015 I started with a photographer friend of mine exploring film photography and I was really interested in so the kind of image that is behind me this, I wanted to work out ways of engaging with transplantation where you have a memory of someone who died but you never knew them, so in the context of organ transplantation that comes in that if the donor is someone who has died and then has gone on to donate their organs.  </w:t>
      </w:r>
      <w:proofErr w:type="gramStart"/>
      <w:r>
        <w:rPr>
          <w:rFonts w:ascii="Verdana" w:hAnsi="Verdana"/>
          <w:sz w:val="22"/>
        </w:rPr>
        <w:t>So</w:t>
      </w:r>
      <w:proofErr w:type="gramEnd"/>
      <w:r>
        <w:rPr>
          <w:rFonts w:ascii="Verdana" w:hAnsi="Verdana"/>
          <w:sz w:val="22"/>
        </w:rPr>
        <w:t xml:space="preserve"> we kind of spent time exploring how you might represent that and I really wanted to work with this idea of haunting.  </w:t>
      </w:r>
      <w:proofErr w:type="gramStart"/>
      <w:r>
        <w:rPr>
          <w:rFonts w:ascii="Verdana" w:hAnsi="Verdana"/>
          <w:sz w:val="22"/>
        </w:rPr>
        <w:t>So</w:t>
      </w:r>
      <w:proofErr w:type="gramEnd"/>
      <w:r>
        <w:rPr>
          <w:rFonts w:ascii="Verdana" w:hAnsi="Verdana"/>
          <w:sz w:val="22"/>
        </w:rPr>
        <w:t xml:space="preserve"> we took these pictures over a series of years and this is actually in a children’s playground even though it possibly looks more profound than that, but it was a perfect place to be able to balance a camera on various playground type things. </w:t>
      </w:r>
      <w:proofErr w:type="gramStart"/>
      <w:r>
        <w:rPr>
          <w:rFonts w:ascii="Verdana" w:hAnsi="Verdana"/>
          <w:sz w:val="22"/>
        </w:rPr>
        <w:t>So</w:t>
      </w:r>
      <w:proofErr w:type="gramEnd"/>
      <w:r>
        <w:rPr>
          <w:rFonts w:ascii="Verdana" w:hAnsi="Verdana"/>
          <w:sz w:val="22"/>
        </w:rPr>
        <w:t xml:space="preserve"> the idea was just how do you represent what is actually quite a complicated idea?  How do you deal with the fact that you've lost </w:t>
      </w:r>
      <w:proofErr w:type="gramStart"/>
      <w:r>
        <w:rPr>
          <w:rFonts w:ascii="Verdana" w:hAnsi="Verdana"/>
          <w:sz w:val="22"/>
        </w:rPr>
        <w:t>someone</w:t>
      </w:r>
      <w:proofErr w:type="gramEnd"/>
      <w:r>
        <w:rPr>
          <w:rFonts w:ascii="Verdana" w:hAnsi="Verdana"/>
          <w:sz w:val="22"/>
        </w:rPr>
        <w:t xml:space="preserve"> but you never knew them?  So that was  kind of coming out of the project that Ingrid described that I have on Transplant Imaginaries, but the other side to it is the much more personal side and 2015 coincided with my own experience of becoming more ill, so I mean, it was kind of interesting and I don’t want to jump in on Marc’s… what he might talk about which I don’t know, but I saw that Marc in his photos talked about being diagnosed as HIV positive at the age of 17 and that made me think that my first </w:t>
      </w:r>
      <w:r>
        <w:rPr>
          <w:rFonts w:ascii="Verdana" w:hAnsi="Verdana"/>
          <w:sz w:val="22"/>
        </w:rPr>
        <w:lastRenderedPageBreak/>
        <w:t xml:space="preserve">diagnosis was at the age of 17, and like he said I also feel like I don’t know whether I can imagine anything prior to that diagnosis, it’s been so fundamental, but in a way for me the difference has been that anything to do with chronic illness changes and transforms over time and so what then started happening in 2015 was so different, even though I’d live with illness all my life, from anything I’d experienced before and so turning to photography in a way was to try and engage with how can you represent it or talk about it when actually it’s quite difficult or you may not have the words or you might feel that people don’t understand you so you don’t want to put it into words, and are there other media?  </w:t>
      </w:r>
      <w:proofErr w:type="gramStart"/>
      <w:r>
        <w:rPr>
          <w:rFonts w:ascii="Verdana" w:hAnsi="Verdana"/>
          <w:sz w:val="22"/>
        </w:rPr>
        <w:t>So</w:t>
      </w:r>
      <w:proofErr w:type="gramEnd"/>
      <w:r>
        <w:rPr>
          <w:rFonts w:ascii="Verdana" w:hAnsi="Verdana"/>
          <w:sz w:val="22"/>
        </w:rPr>
        <w:t xml:space="preserve"> with Ingrid we decided to try and explore this as a possibility an then what you have is we wanted to see how other people would represent these ideas, we wanted to see if we could create a space where other people would talk and share their ideas through a medium that obviously often doesn’t involve words, or certainly not in the way that we are sharing today.  So yeah, I think maybe I will stop there and let Marc go on to say what he wants to say.</w:t>
      </w:r>
    </w:p>
    <w:p w14:paraId="510C2B28" w14:textId="77777777" w:rsidR="001764A7" w:rsidRDefault="0045204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sidR="00AA436A">
        <w:rPr>
          <w:rFonts w:ascii="Verdana" w:hAnsi="Verdana"/>
          <w:sz w:val="22"/>
        </w:rPr>
        <w:t>:</w:t>
      </w:r>
      <w:r>
        <w:rPr>
          <w:rFonts w:ascii="Verdana" w:hAnsi="Verdana"/>
          <w:sz w:val="22"/>
        </w:rPr>
        <w:tab/>
        <w:t>Thank you so much Donna and thank you Ingrid for</w:t>
      </w:r>
      <w:r w:rsidR="00A70EC0">
        <w:rPr>
          <w:rFonts w:ascii="Verdana" w:hAnsi="Verdana"/>
          <w:sz w:val="22"/>
        </w:rPr>
        <w:t xml:space="preserve"> both of you organising this event, I'm </w:t>
      </w:r>
      <w:proofErr w:type="gramStart"/>
      <w:r w:rsidR="00A70EC0">
        <w:rPr>
          <w:rFonts w:ascii="Verdana" w:hAnsi="Verdana"/>
          <w:sz w:val="22"/>
        </w:rPr>
        <w:t>really glad</w:t>
      </w:r>
      <w:proofErr w:type="gramEnd"/>
      <w:r w:rsidR="00A70EC0">
        <w:rPr>
          <w:rFonts w:ascii="Verdana" w:hAnsi="Verdana"/>
          <w:sz w:val="22"/>
        </w:rPr>
        <w:t xml:space="preserve"> to be here.  For me it’s always a real pleasure to be able to talk about art and photography in our work because it’s </w:t>
      </w:r>
      <w:proofErr w:type="gramStart"/>
      <w:r w:rsidR="00A70EC0">
        <w:rPr>
          <w:rFonts w:ascii="Verdana" w:hAnsi="Verdana"/>
          <w:sz w:val="22"/>
        </w:rPr>
        <w:t>really important</w:t>
      </w:r>
      <w:proofErr w:type="gramEnd"/>
      <w:r w:rsidR="00A70EC0">
        <w:rPr>
          <w:rFonts w:ascii="Verdana" w:hAnsi="Verdana"/>
          <w:sz w:val="22"/>
        </w:rPr>
        <w:t xml:space="preserve"> to me, it’s a personal passion of mine and very often when we’re talking about illness, we’re talking about HIV, it can sometimes be quite dry and the visual representation that we've got is a completely different way to engage and to have that conversation.  </w:t>
      </w:r>
      <w:proofErr w:type="gramStart"/>
      <w:r w:rsidR="00A70EC0">
        <w:rPr>
          <w:rFonts w:ascii="Verdana" w:hAnsi="Verdana"/>
          <w:sz w:val="22"/>
        </w:rPr>
        <w:t>So</w:t>
      </w:r>
      <w:proofErr w:type="gramEnd"/>
      <w:r w:rsidR="00A70EC0">
        <w:rPr>
          <w:rFonts w:ascii="Verdana" w:hAnsi="Verdana"/>
          <w:sz w:val="22"/>
        </w:rPr>
        <w:t xml:space="preserve"> I'm Marc Thompson, as Ingrid said I'm kind of an all-round kind of social justice activist, I work with the very lovely Will Nutland at The Love Tank and we do lots of good stuff in the community.  I'm really here today to talk about my submission which was the Through Positive Eyes </w:t>
      </w:r>
      <w:proofErr w:type="gramStart"/>
      <w:r w:rsidR="00A70EC0">
        <w:rPr>
          <w:rFonts w:ascii="Verdana" w:hAnsi="Verdana"/>
          <w:sz w:val="22"/>
        </w:rPr>
        <w:t>Programme</w:t>
      </w:r>
      <w:proofErr w:type="gramEnd"/>
      <w:r w:rsidR="00A70EC0">
        <w:rPr>
          <w:rFonts w:ascii="Verdana" w:hAnsi="Verdana"/>
          <w:sz w:val="22"/>
        </w:rPr>
        <w:t xml:space="preserve"> which is participated in, in 2015. Quick bit of background: Through Positive Eyes is a global project, it’s about photo storytelling, it was organised by UCLA and The Gere Foundation and a great photographer who's done a lot of work in the HIV community for a number of decades, Gideon Mandel, and the concept of the Through Positive Eyes was to bring together people live with HIV from across the globe, giving them a camera and getting us to then go off and photograph our own lives and to give testimony to that.  And when I was looking over my own selection of pictures today which were taken five years ago, I reflected that it was just, as you said Donna, it was a moment in time, this is was one week in my life that I was able to capture and it reflects on what you said again, things have changed significantly for me in the past 30 years since my diagnosis.  </w:t>
      </w:r>
    </w:p>
    <w:p w14:paraId="5AE08FCC" w14:textId="77777777" w:rsidR="001764A7" w:rsidRDefault="001764A7"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r>
      <w:r w:rsidR="00A70EC0">
        <w:rPr>
          <w:rFonts w:ascii="Verdana" w:hAnsi="Verdana"/>
          <w:sz w:val="22"/>
        </w:rPr>
        <w:t xml:space="preserve">But participating in the project was really important for a few reasons and I've kind of just looked at some notes, and the first one was it enabled me to connect with community in a creative process, and very often for people with chronic conditions when we are connecting it’s through peer support or how do I manage my meds or how do I reduce loneliness and isolation, and this gave an opportunity for us to come together as a community at practice to develop a new skill to talk about art, to talk about creativity and also to look at how we represented ourselves around our HIV, so that’s why I took part in it, it was really important.  I think secondly what was </w:t>
      </w:r>
      <w:proofErr w:type="gramStart"/>
      <w:r w:rsidR="00A70EC0">
        <w:rPr>
          <w:rFonts w:ascii="Verdana" w:hAnsi="Verdana"/>
          <w:sz w:val="22"/>
        </w:rPr>
        <w:t>really important</w:t>
      </w:r>
      <w:proofErr w:type="gramEnd"/>
      <w:r w:rsidR="00A70EC0">
        <w:rPr>
          <w:rFonts w:ascii="Verdana" w:hAnsi="Verdana"/>
          <w:sz w:val="22"/>
        </w:rPr>
        <w:t xml:space="preserve"> and I think what's come out in the photos that I shot was it was about, and I'm going to put this in quotes ‘normalising HIV’.  It wasn’t about normalising so we all become this heteronormative, we’re all lovely having these wonderful lives etc, it was about showing the messiness, the joy, the celebration, the </w:t>
      </w:r>
      <w:r w:rsidR="00A70EC0">
        <w:rPr>
          <w:rFonts w:ascii="Verdana" w:hAnsi="Verdana"/>
          <w:sz w:val="22"/>
        </w:rPr>
        <w:lastRenderedPageBreak/>
        <w:t xml:space="preserve">dark times, the loneliness that we globally as a community of people with HIV can experience.  And then the third part of me was really, </w:t>
      </w:r>
      <w:proofErr w:type="gramStart"/>
      <w:r w:rsidR="00A70EC0">
        <w:rPr>
          <w:rFonts w:ascii="Verdana" w:hAnsi="Verdana"/>
          <w:sz w:val="22"/>
        </w:rPr>
        <w:t>really important</w:t>
      </w:r>
      <w:proofErr w:type="gramEnd"/>
      <w:r w:rsidR="00A70EC0">
        <w:rPr>
          <w:rFonts w:ascii="Verdana" w:hAnsi="Verdana"/>
          <w:sz w:val="22"/>
        </w:rPr>
        <w:t xml:space="preserve"> was about representation and representing the black gay male African Black British experience which is very unique to me. </w:t>
      </w:r>
      <w:proofErr w:type="gramStart"/>
      <w:r w:rsidR="00A70EC0">
        <w:rPr>
          <w:rFonts w:ascii="Verdana" w:hAnsi="Verdana"/>
          <w:sz w:val="22"/>
        </w:rPr>
        <w:t>So</w:t>
      </w:r>
      <w:proofErr w:type="gramEnd"/>
      <w:r w:rsidR="00A70EC0">
        <w:rPr>
          <w:rFonts w:ascii="Verdana" w:hAnsi="Verdana"/>
          <w:sz w:val="22"/>
        </w:rPr>
        <w:t xml:space="preserve"> in my photos not only did I want to show the kind of standard stuff of kind of what lots of people do in these kinds of things of taking medication or getting your bloods done, but it was also really important t</w:t>
      </w:r>
      <w:r w:rsidR="00687C48">
        <w:rPr>
          <w:rFonts w:ascii="Verdana" w:hAnsi="Verdana"/>
          <w:sz w:val="22"/>
        </w:rPr>
        <w:t>o show my family, to show that b</w:t>
      </w:r>
      <w:r w:rsidR="00A70EC0">
        <w:rPr>
          <w:rFonts w:ascii="Verdana" w:hAnsi="Verdana"/>
          <w:sz w:val="22"/>
        </w:rPr>
        <w:t>lack communities from the Caribbean</w:t>
      </w:r>
      <w:r>
        <w:rPr>
          <w:rFonts w:ascii="Verdana" w:hAnsi="Verdana"/>
          <w:sz w:val="22"/>
        </w:rPr>
        <w:t xml:space="preserve"> can be supportive, can be loving.  It was </w:t>
      </w:r>
      <w:proofErr w:type="gramStart"/>
      <w:r>
        <w:rPr>
          <w:rFonts w:ascii="Verdana" w:hAnsi="Verdana"/>
          <w:sz w:val="22"/>
        </w:rPr>
        <w:t>really important</w:t>
      </w:r>
      <w:proofErr w:type="gramEnd"/>
      <w:r>
        <w:rPr>
          <w:rFonts w:ascii="Verdana" w:hAnsi="Verdana"/>
          <w:sz w:val="22"/>
        </w:rPr>
        <w:t xml:space="preserve"> for me to demonstrate me engaging in my Jamaican barbers as well, so my sexuality and where that sat within my community was really important for me.  It was about challenging stigma but not from the point of view of saying to people who are HIV negative you should be nicer to us, it was more about saying we are strong, we are empowered, we are important people and that’s why doing that work for me really made some sort of steps towards addressing stigma by empowering the individual to take forward the message, and I've certainly seen from the people that I engaged with over that programme of work it being really important. </w:t>
      </w:r>
    </w:p>
    <w:p w14:paraId="73F95F05" w14:textId="77777777" w:rsidR="00AA436A" w:rsidRDefault="001764A7"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So that’s the kind of project but for me in my work using photography and using art is </w:t>
      </w:r>
      <w:proofErr w:type="gramStart"/>
      <w:r>
        <w:rPr>
          <w:rFonts w:ascii="Verdana" w:hAnsi="Verdana"/>
          <w:sz w:val="22"/>
        </w:rPr>
        <w:t>absolutely essential</w:t>
      </w:r>
      <w:proofErr w:type="gramEnd"/>
      <w:r>
        <w:rPr>
          <w:rFonts w:ascii="Verdana" w:hAnsi="Verdana"/>
          <w:sz w:val="22"/>
        </w:rPr>
        <w:t xml:space="preserve">. Anybody that knows the work that we do at The Love Tank we put great emphasis on ensuring that our work is beautiful to look at and it’s engaging as well because it draws people </w:t>
      </w:r>
      <w:proofErr w:type="gramStart"/>
      <w:r>
        <w:rPr>
          <w:rFonts w:ascii="Verdana" w:hAnsi="Verdana"/>
          <w:sz w:val="22"/>
        </w:rPr>
        <w:t>in</w:t>
      </w:r>
      <w:proofErr w:type="gramEnd"/>
      <w:r>
        <w:rPr>
          <w:rFonts w:ascii="Verdana" w:hAnsi="Verdana"/>
          <w:sz w:val="22"/>
        </w:rPr>
        <w:t xml:space="preserve"> but it also shows the quality of what you're doing and why that’s important.  So that's just some of my reflections on it, yeah, and I’ll take questions later.</w:t>
      </w:r>
    </w:p>
    <w:p w14:paraId="40BF41D2" w14:textId="77777777" w:rsidR="005549C8" w:rsidRDefault="001764A7"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Thank you so much Marc, that was great and thank you Donna for your thoughts and reflections as well.  I</w:t>
      </w:r>
      <w:r w:rsidR="002063BA">
        <w:rPr>
          <w:rFonts w:ascii="Verdana" w:hAnsi="Verdana"/>
          <w:sz w:val="22"/>
        </w:rPr>
        <w:t>'m going to pass over to Chisomo</w:t>
      </w:r>
      <w:r>
        <w:rPr>
          <w:rFonts w:ascii="Verdana" w:hAnsi="Verdana"/>
          <w:sz w:val="22"/>
        </w:rPr>
        <w:t xml:space="preserve"> now.</w:t>
      </w:r>
    </w:p>
    <w:p w14:paraId="044CEAA3" w14:textId="77777777" w:rsidR="008A37A5" w:rsidRDefault="001764A7"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w:t>
      </w:r>
      <w:r w:rsidR="002063BA">
        <w:rPr>
          <w:rFonts w:ascii="Verdana" w:hAnsi="Verdana"/>
          <w:sz w:val="22"/>
        </w:rPr>
        <w:t>o</w:t>
      </w:r>
      <w:r w:rsidR="00AA436A">
        <w:rPr>
          <w:rFonts w:ascii="Verdana" w:hAnsi="Verdana"/>
          <w:sz w:val="22"/>
        </w:rPr>
        <w:t>:</w:t>
      </w:r>
      <w:r>
        <w:rPr>
          <w:rFonts w:ascii="Verdana" w:hAnsi="Verdana"/>
          <w:sz w:val="22"/>
        </w:rPr>
        <w:tab/>
        <w:t xml:space="preserve">Thank you, I also want to start by thanking Ingrid and Donna for putting together this wonderful event </w:t>
      </w:r>
      <w:proofErr w:type="gramStart"/>
      <w:r>
        <w:rPr>
          <w:rFonts w:ascii="Verdana" w:hAnsi="Verdana"/>
          <w:sz w:val="22"/>
        </w:rPr>
        <w:t>and also</w:t>
      </w:r>
      <w:proofErr w:type="gramEnd"/>
      <w:r>
        <w:rPr>
          <w:rFonts w:ascii="Verdana" w:hAnsi="Verdana"/>
          <w:sz w:val="22"/>
        </w:rPr>
        <w:t xml:space="preserve"> Marc it’s been a pleasure to meet you and learn so much about your work at The Love Tank.  I'm going to fumble, I mean, you've mentioned some of the stuff I mentioned but much more eloquent than I could’ve done so I'm going to just let you [laugh] you know, I just want to back you up with what I'm going to say rather than even try to engage. But my interests have always revolved around </w:t>
      </w:r>
      <w:r w:rsidR="00687C48">
        <w:rPr>
          <w:rFonts w:ascii="Verdana" w:hAnsi="Verdana"/>
          <w:sz w:val="22"/>
        </w:rPr>
        <w:t xml:space="preserve">black </w:t>
      </w:r>
      <w:r>
        <w:rPr>
          <w:rFonts w:ascii="Verdana" w:hAnsi="Verdana"/>
          <w:sz w:val="22"/>
        </w:rPr>
        <w:t xml:space="preserve">studies and reversing some of the negative experiences of the way the </w:t>
      </w:r>
      <w:r w:rsidR="00687C48">
        <w:rPr>
          <w:rFonts w:ascii="Verdana" w:hAnsi="Verdana"/>
          <w:sz w:val="22"/>
        </w:rPr>
        <w:t xml:space="preserve">black </w:t>
      </w:r>
      <w:r>
        <w:rPr>
          <w:rFonts w:ascii="Verdana" w:hAnsi="Verdana"/>
          <w:sz w:val="22"/>
        </w:rPr>
        <w:t xml:space="preserve">body has been represented, I mean, the first introduction of the camera, one of the first focal points was </w:t>
      </w:r>
      <w:r w:rsidR="00687C48">
        <w:rPr>
          <w:rFonts w:ascii="Verdana" w:hAnsi="Verdana"/>
          <w:sz w:val="22"/>
        </w:rPr>
        <w:t xml:space="preserve">black </w:t>
      </w:r>
      <w:r>
        <w:rPr>
          <w:rFonts w:ascii="Verdana" w:hAnsi="Verdana"/>
          <w:sz w:val="22"/>
        </w:rPr>
        <w:t xml:space="preserve">people and how formative that gaze, the colonial gaze was in really bringing forward a climate of anti-blackness savagery that we’re still trying to dismantle today, and I think that photography was such a powerful medium. Artistic expression has always been a key part of many communities, in the African community, and how the African communities represented their own bodies was so vastly different from the way that they have been portrayed in photography and we’re still fighting against this every single day. So that as a subject matter </w:t>
      </w:r>
      <w:proofErr w:type="gramStart"/>
      <w:r>
        <w:rPr>
          <w:rFonts w:ascii="Verdana" w:hAnsi="Verdana"/>
          <w:sz w:val="22"/>
        </w:rPr>
        <w:t>was something that was</w:t>
      </w:r>
      <w:proofErr w:type="gramEnd"/>
      <w:r>
        <w:rPr>
          <w:rFonts w:ascii="Verdana" w:hAnsi="Verdana"/>
          <w:sz w:val="22"/>
        </w:rPr>
        <w:t xml:space="preserve"> of importance to me of kind of, you know, tracing that trajectory from </w:t>
      </w:r>
      <w:r w:rsidR="00687C48">
        <w:rPr>
          <w:rFonts w:ascii="Verdana" w:hAnsi="Verdana"/>
          <w:sz w:val="22"/>
        </w:rPr>
        <w:t xml:space="preserve">black </w:t>
      </w:r>
      <w:r>
        <w:rPr>
          <w:rFonts w:ascii="Verdana" w:hAnsi="Verdana"/>
          <w:sz w:val="22"/>
        </w:rPr>
        <w:t xml:space="preserve">people as subjects to actually empowering visual imagery of </w:t>
      </w:r>
      <w:r w:rsidR="00687C48">
        <w:rPr>
          <w:rFonts w:ascii="Verdana" w:hAnsi="Verdana"/>
          <w:sz w:val="22"/>
        </w:rPr>
        <w:t xml:space="preserve">black </w:t>
      </w:r>
      <w:r>
        <w:rPr>
          <w:rFonts w:ascii="Verdana" w:hAnsi="Verdana"/>
          <w:sz w:val="22"/>
        </w:rPr>
        <w:t xml:space="preserve">people behind the camera and taking full control over the images that are in front of the camera as well.  </w:t>
      </w:r>
    </w:p>
    <w:p w14:paraId="15D21E6C" w14:textId="77777777" w:rsidR="00E02D61" w:rsidRDefault="008A37A5"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r>
      <w:r w:rsidR="001764A7">
        <w:rPr>
          <w:rFonts w:ascii="Verdana" w:hAnsi="Verdana"/>
          <w:sz w:val="22"/>
        </w:rPr>
        <w:t xml:space="preserve">So in that sense I wanted to kind of deviate into two strands; there's the artistic work that’s coming from Africa but I think I’ll start actually by talking </w:t>
      </w:r>
      <w:r w:rsidR="001764A7">
        <w:rPr>
          <w:rFonts w:ascii="Verdana" w:hAnsi="Verdana"/>
          <w:sz w:val="22"/>
        </w:rPr>
        <w:lastRenderedPageBreak/>
        <w:t>about my own personal experience with chronic illness, looking at pictures of myself when I'm, you know, I have chronic hypothyroidism</w:t>
      </w:r>
      <w:r>
        <w:rPr>
          <w:rFonts w:ascii="Verdana" w:hAnsi="Verdana"/>
          <w:sz w:val="22"/>
        </w:rPr>
        <w:t>, a chronic disease, I suffer from lapses of fatigue and some of the times I know I was feeling in a bad state is simply by looking at a picture of myself and seeing changes in the droops in my eyes or the enlargement of my neck, and photography became very difficult for me to look at of my own body when I was diagnosed because I’d start examining how my body was changing.  So, you know, I'm not vain but yeah sometimes I’d be like ‘oh that’s a good picture, I was doing alright today’ you know, to all of a sudden becoming chronically ill and actually now examining my illness</w:t>
      </w:r>
      <w:r w:rsidR="00F414F4">
        <w:rPr>
          <w:rFonts w:ascii="Verdana" w:hAnsi="Verdana"/>
          <w:sz w:val="22"/>
        </w:rPr>
        <w:t xml:space="preserve"> through the lens that has been my shift in engagement with photographs of myself and I thought it was, you know, when we get some of the photographs, some of the ones that were the most, that I was drawn to were ones that were exploring the self and the different variations of how the sick body reacts and is represented on film.  </w:t>
      </w:r>
    </w:p>
    <w:p w14:paraId="38E5D958" w14:textId="77777777" w:rsidR="00E02D61" w:rsidRDefault="00E02D6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r>
      <w:r w:rsidR="00F414F4">
        <w:rPr>
          <w:rFonts w:ascii="Verdana" w:hAnsi="Verdana"/>
          <w:sz w:val="22"/>
        </w:rPr>
        <w:t xml:space="preserve">But going back to some of the points that Marc had said and he said them much better, but taking control of the camera/the image is often, not always but often is about empowerment based on the history of photography of black bodies and especially sickness and illness and representing, we talk a lot in an African context about poverty porn and how this whole industry has been made around looking at sick African bodies as a means of drawing empathy from white people about how to feel about black people in order to help them and to uplift them and what a toxic and damaging relationship that has been as well. </w:t>
      </w:r>
      <w:proofErr w:type="gramStart"/>
      <w:r w:rsidR="00F414F4">
        <w:rPr>
          <w:rFonts w:ascii="Verdana" w:hAnsi="Verdana"/>
          <w:sz w:val="22"/>
        </w:rPr>
        <w:t>So</w:t>
      </w:r>
      <w:proofErr w:type="gramEnd"/>
      <w:r w:rsidR="00F414F4">
        <w:rPr>
          <w:rFonts w:ascii="Verdana" w:hAnsi="Verdana"/>
          <w:sz w:val="22"/>
        </w:rPr>
        <w:t xml:space="preserve"> for me again some of the photos that I was really drawn to in this exhibition were people, some of the </w:t>
      </w:r>
      <w:r w:rsidR="00687C48">
        <w:rPr>
          <w:rFonts w:ascii="Verdana" w:hAnsi="Verdana"/>
          <w:sz w:val="22"/>
        </w:rPr>
        <w:t xml:space="preserve">black </w:t>
      </w:r>
      <w:r w:rsidR="00F414F4">
        <w:rPr>
          <w:rFonts w:ascii="Verdana" w:hAnsi="Verdana"/>
          <w:sz w:val="22"/>
        </w:rPr>
        <w:t xml:space="preserve">people taking photos of themselves, there was lots of smiles, there was also lethargy and the whole spectrum and I thought that was very important to see how </w:t>
      </w:r>
      <w:r w:rsidR="00687C48">
        <w:rPr>
          <w:rFonts w:ascii="Verdana" w:hAnsi="Verdana"/>
          <w:sz w:val="22"/>
        </w:rPr>
        <w:t xml:space="preserve">black </w:t>
      </w:r>
      <w:r w:rsidR="00F414F4">
        <w:rPr>
          <w:rFonts w:ascii="Verdana" w:hAnsi="Verdana"/>
          <w:sz w:val="22"/>
        </w:rPr>
        <w:t xml:space="preserve">people represented themselves in the photographs as well. And then the other issue I’d already mentioned was about how photography can help to redress the colonial gaze, and again to really understand how damaging the images that have been shared about </w:t>
      </w:r>
      <w:r w:rsidR="00687C48">
        <w:rPr>
          <w:rFonts w:ascii="Verdana" w:hAnsi="Verdana"/>
          <w:sz w:val="22"/>
        </w:rPr>
        <w:t xml:space="preserve">black </w:t>
      </w:r>
      <w:r w:rsidR="00F414F4">
        <w:rPr>
          <w:rFonts w:ascii="Verdana" w:hAnsi="Verdana"/>
          <w:sz w:val="22"/>
        </w:rPr>
        <w:t xml:space="preserve">people have been to </w:t>
      </w:r>
      <w:proofErr w:type="gramStart"/>
      <w:r w:rsidR="00F414F4">
        <w:rPr>
          <w:rFonts w:ascii="Verdana" w:hAnsi="Verdana"/>
          <w:sz w:val="22"/>
        </w:rPr>
        <w:t>understanding</w:t>
      </w:r>
      <w:proofErr w:type="gramEnd"/>
      <w:r w:rsidR="00F414F4">
        <w:rPr>
          <w:rFonts w:ascii="Verdana" w:hAnsi="Verdana"/>
          <w:sz w:val="22"/>
        </w:rPr>
        <w:t xml:space="preserve"> or humanity and why photography’s a very powerful tool in reinstating that humanity that has been dispossessed and absolutely just destroyed from our communities in many ways.  </w:t>
      </w:r>
      <w:proofErr w:type="gramStart"/>
      <w:r w:rsidR="00F414F4">
        <w:rPr>
          <w:rFonts w:ascii="Verdana" w:hAnsi="Verdana"/>
          <w:sz w:val="22"/>
        </w:rPr>
        <w:t>So</w:t>
      </w:r>
      <w:proofErr w:type="gramEnd"/>
      <w:r w:rsidR="00F414F4">
        <w:rPr>
          <w:rFonts w:ascii="Verdana" w:hAnsi="Verdana"/>
          <w:sz w:val="22"/>
        </w:rPr>
        <w:t xml:space="preserve"> looking at some of the photog</w:t>
      </w:r>
      <w:r w:rsidR="00845295">
        <w:rPr>
          <w:rFonts w:ascii="Verdana" w:hAnsi="Verdana"/>
          <w:sz w:val="22"/>
        </w:rPr>
        <w:t xml:space="preserve">raphy, you know, for example, </w:t>
      </w:r>
      <w:proofErr w:type="spellStart"/>
      <w:r w:rsidR="00845295">
        <w:rPr>
          <w:rFonts w:ascii="Verdana" w:hAnsi="Verdana"/>
          <w:sz w:val="22"/>
        </w:rPr>
        <w:t>Ya</w:t>
      </w:r>
      <w:r w:rsidR="00F414F4">
        <w:rPr>
          <w:rFonts w:ascii="Verdana" w:hAnsi="Verdana"/>
          <w:sz w:val="22"/>
        </w:rPr>
        <w:t>gazi</w:t>
      </w:r>
      <w:r w:rsidR="00845295">
        <w:rPr>
          <w:rFonts w:ascii="Verdana" w:hAnsi="Verdana"/>
          <w:sz w:val="22"/>
        </w:rPr>
        <w:t>e</w:t>
      </w:r>
      <w:proofErr w:type="spellEnd"/>
      <w:r w:rsidR="00845295">
        <w:rPr>
          <w:rFonts w:ascii="Verdana" w:hAnsi="Verdana"/>
          <w:sz w:val="22"/>
        </w:rPr>
        <w:t xml:space="preserve"> </w:t>
      </w:r>
      <w:proofErr w:type="spellStart"/>
      <w:r w:rsidR="00845295">
        <w:rPr>
          <w:rFonts w:ascii="Verdana" w:hAnsi="Verdana"/>
          <w:sz w:val="22"/>
        </w:rPr>
        <w:t>Emezi</w:t>
      </w:r>
      <w:proofErr w:type="spellEnd"/>
      <w:r w:rsidR="00845295">
        <w:rPr>
          <w:rFonts w:ascii="Verdana" w:hAnsi="Verdana"/>
          <w:sz w:val="22"/>
        </w:rPr>
        <w:t>, a</w:t>
      </w:r>
      <w:r w:rsidR="00F414F4">
        <w:rPr>
          <w:rFonts w:ascii="Verdana" w:hAnsi="Verdana"/>
          <w:sz w:val="22"/>
        </w:rPr>
        <w:t xml:space="preserve"> Nigerian, then my god the South African photographer, her name escapes me, Muholi I think, Muholi, yeah I forget her first name, </w:t>
      </w:r>
      <w:r>
        <w:rPr>
          <w:rFonts w:ascii="Verdana" w:hAnsi="Verdana"/>
          <w:sz w:val="22"/>
        </w:rPr>
        <w:t>Zanele</w:t>
      </w:r>
      <w:r w:rsidR="00F414F4">
        <w:rPr>
          <w:rFonts w:ascii="Verdana" w:hAnsi="Verdana"/>
          <w:sz w:val="22"/>
        </w:rPr>
        <w:t xml:space="preserve"> </w:t>
      </w:r>
      <w:r>
        <w:rPr>
          <w:rFonts w:ascii="Verdana" w:hAnsi="Verdana"/>
          <w:sz w:val="22"/>
        </w:rPr>
        <w:t>Muholi</w:t>
      </w:r>
      <w:r w:rsidR="00F414F4">
        <w:rPr>
          <w:rFonts w:ascii="Verdana" w:hAnsi="Verdana"/>
          <w:sz w:val="22"/>
        </w:rPr>
        <w:t xml:space="preserve"> I think her fixation on her own body</w:t>
      </w:r>
      <w:r>
        <w:rPr>
          <w:rFonts w:ascii="Verdana" w:hAnsi="Verdana"/>
          <w:sz w:val="22"/>
        </w:rPr>
        <w:t xml:space="preserve"> as a way to kind of redefine what blackness means to her.  </w:t>
      </w:r>
    </w:p>
    <w:p w14:paraId="64CFE314" w14:textId="77777777" w:rsidR="00AA436A" w:rsidRDefault="00E02D6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And in that </w:t>
      </w:r>
      <w:proofErr w:type="gramStart"/>
      <w:r>
        <w:rPr>
          <w:rFonts w:ascii="Verdana" w:hAnsi="Verdana"/>
          <w:sz w:val="22"/>
        </w:rPr>
        <w:t>sense</w:t>
      </w:r>
      <w:proofErr w:type="gramEnd"/>
      <w:r>
        <w:rPr>
          <w:rFonts w:ascii="Verdana" w:hAnsi="Verdana"/>
          <w:sz w:val="22"/>
        </w:rPr>
        <w:t xml:space="preserve"> this brings me to the final point that representation is so important, so, so very important but also in these nuanced discussions about how do we ethically represent sick bodies as well, and so I'm really excited to hear some of the thoughts of people about their submissions and also just to discuss why representation matters when you're talking about either your own sick body or collective sick bodies.  Marc had mentioned about some of the photography that came up with HIV and AIDS and how empowering that was as well and how important that was, but again we always look back to the history of how those images of Africans in overcrowded hospitals in HIV and AIDS wards was also used to </w:t>
      </w:r>
      <w:proofErr w:type="spellStart"/>
      <w:r>
        <w:rPr>
          <w:rFonts w:ascii="Verdana" w:hAnsi="Verdana"/>
          <w:sz w:val="22"/>
        </w:rPr>
        <w:t>weaponise</w:t>
      </w:r>
      <w:proofErr w:type="spellEnd"/>
      <w:r>
        <w:rPr>
          <w:rFonts w:ascii="Verdana" w:hAnsi="Verdana"/>
          <w:sz w:val="22"/>
        </w:rPr>
        <w:t xml:space="preserve"> a sense of helplessness amongst Africans, so the work that he's doing is just so incredible in terms of redistributing that power back to HIV positive people or people living with AIDS as a sense of saying I need to take ownership of how my body is represented or how the bodies of people in my community and culture are </w:t>
      </w:r>
      <w:r>
        <w:rPr>
          <w:rFonts w:ascii="Verdana" w:hAnsi="Verdana"/>
          <w:sz w:val="22"/>
        </w:rPr>
        <w:lastRenderedPageBreak/>
        <w:t xml:space="preserve">also represented.  </w:t>
      </w:r>
      <w:proofErr w:type="gramStart"/>
      <w:r>
        <w:rPr>
          <w:rFonts w:ascii="Verdana" w:hAnsi="Verdana"/>
          <w:sz w:val="22"/>
        </w:rPr>
        <w:t>So</w:t>
      </w:r>
      <w:proofErr w:type="gramEnd"/>
      <w:r>
        <w:rPr>
          <w:rFonts w:ascii="Verdana" w:hAnsi="Verdana"/>
          <w:sz w:val="22"/>
        </w:rPr>
        <w:t xml:space="preserve"> with that I think I’ll hand the floor back to Ingrid, thank you very much.</w:t>
      </w:r>
    </w:p>
    <w:p w14:paraId="16475581" w14:textId="77777777" w:rsidR="002069CE" w:rsidRDefault="00E02D6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Thank you Chisom</w:t>
      </w:r>
      <w:r w:rsidR="002063BA">
        <w:rPr>
          <w:rFonts w:ascii="Verdana" w:hAnsi="Verdana"/>
          <w:sz w:val="22"/>
        </w:rPr>
        <w:t>o</w:t>
      </w:r>
      <w:r>
        <w:rPr>
          <w:rFonts w:ascii="Verdana" w:hAnsi="Verdana"/>
          <w:sz w:val="22"/>
        </w:rPr>
        <w:t xml:space="preserve">.  I think we probably could have had a </w:t>
      </w:r>
      <w:proofErr w:type="gramStart"/>
      <w:r>
        <w:rPr>
          <w:rFonts w:ascii="Verdana" w:hAnsi="Verdana"/>
          <w:sz w:val="22"/>
        </w:rPr>
        <w:t>four hour</w:t>
      </w:r>
      <w:proofErr w:type="gramEnd"/>
      <w:r>
        <w:rPr>
          <w:rFonts w:ascii="Verdana" w:hAnsi="Verdana"/>
          <w:sz w:val="22"/>
        </w:rPr>
        <w:t xml:space="preserve"> discussion on some of this stuff, I feel a little bad kind of limiting you to a few minutes but thanks, some really powerful reflections and I think that I'm pleased that I invited you both to the panel!  I think the points you've raised about the gaze, the colonial gaze, I think are something that we were definitely really quite interested in thinking about and on the website I linked to Autograph the gallery in London which is amazing actually, I think if you're in or around London you need to go there, but they ran a two part webinar series, I think it was Autograph, I might be misattributing them but certainly the director was a series called Decolonising the Lens and I think maybe it was the director of Autography spoke and Gary Younge spoke at it, but talking about the role of how the camera is a colonial mechanism or structure and what that means to look and how we can link to how do you decolonise the camera, and I'm not saying decolonise because it seems to be a trendy word these days, absence of any kind of meaning [laugh], I think it’s a very important context for us to think about both through the kind of art that we talked about, that it’s empowering, but thinking also about that history </w:t>
      </w:r>
      <w:r w:rsidR="002069CE">
        <w:rPr>
          <w:rFonts w:ascii="Verdana" w:hAnsi="Verdana"/>
          <w:sz w:val="22"/>
        </w:rPr>
        <w:t>and</w:t>
      </w:r>
      <w:r>
        <w:rPr>
          <w:rFonts w:ascii="Verdana" w:hAnsi="Verdana"/>
          <w:sz w:val="22"/>
        </w:rPr>
        <w:t xml:space="preserve"> I think</w:t>
      </w:r>
      <w:r w:rsidR="002069CE">
        <w:rPr>
          <w:rFonts w:ascii="Verdana" w:hAnsi="Verdana"/>
          <w:sz w:val="22"/>
        </w:rPr>
        <w:t xml:space="preserve"> the history you brought up Chisom</w:t>
      </w:r>
      <w:r w:rsidR="002063BA">
        <w:rPr>
          <w:rFonts w:ascii="Verdana" w:hAnsi="Verdana"/>
          <w:sz w:val="22"/>
        </w:rPr>
        <w:t>o</w:t>
      </w:r>
      <w:r w:rsidR="002069CE">
        <w:rPr>
          <w:rFonts w:ascii="Verdana" w:hAnsi="Verdana"/>
          <w:sz w:val="22"/>
        </w:rPr>
        <w:t xml:space="preserve"> are interesting. I studied history in a previous life on the camera and the photos of first nations communities in Canada and thinking about who's included in the photos and who's excluded, what is the makeup of the photos is also really, </w:t>
      </w:r>
      <w:proofErr w:type="gramStart"/>
      <w:r w:rsidR="002069CE">
        <w:rPr>
          <w:rFonts w:ascii="Verdana" w:hAnsi="Verdana"/>
          <w:sz w:val="22"/>
        </w:rPr>
        <w:t>really significant</w:t>
      </w:r>
      <w:proofErr w:type="gramEnd"/>
      <w:r w:rsidR="002069CE">
        <w:rPr>
          <w:rFonts w:ascii="Verdana" w:hAnsi="Verdana"/>
          <w:sz w:val="22"/>
        </w:rPr>
        <w:t xml:space="preserve">.  </w:t>
      </w:r>
    </w:p>
    <w:p w14:paraId="49A7E42B" w14:textId="77777777" w:rsidR="005549C8" w:rsidRDefault="002069CE"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I'm not going to go on too much about this because this isn’t a lecture, this is meant to be a </w:t>
      </w:r>
      <w:proofErr w:type="gramStart"/>
      <w:r>
        <w:rPr>
          <w:rFonts w:ascii="Verdana" w:hAnsi="Verdana"/>
          <w:sz w:val="22"/>
        </w:rPr>
        <w:t>discussion</w:t>
      </w:r>
      <w:proofErr w:type="gramEnd"/>
      <w:r>
        <w:rPr>
          <w:rFonts w:ascii="Verdana" w:hAnsi="Verdana"/>
          <w:sz w:val="22"/>
        </w:rPr>
        <w:t xml:space="preserve"> so I think I want to move us onto the next part of the discussion and I'm going to attempt to try and share a screen. What I should’ve said at the very beginning is thank you so much to everyone who submitted photos. These have been amazing, we have been blown away by the beautiful, difficult, really powerful images and actually such a range of ways of representing chronic illness, and I think one of the illnesses that we used to circulate the call was an image by Justin J Wee called Chronic Back Pain from his series How I Hurt and it kind of made Donna and I both think about how do you represent chronic illness without a person?  </w:t>
      </w:r>
      <w:proofErr w:type="gramStart"/>
      <w:r>
        <w:rPr>
          <w:rFonts w:ascii="Verdana" w:hAnsi="Verdana"/>
          <w:sz w:val="22"/>
        </w:rPr>
        <w:t>So</w:t>
      </w:r>
      <w:proofErr w:type="gramEnd"/>
      <w:r>
        <w:rPr>
          <w:rFonts w:ascii="Verdana" w:hAnsi="Verdana"/>
          <w:sz w:val="22"/>
        </w:rPr>
        <w:t xml:space="preserve"> Justin’s photos are a series of images that do not involve a person at all but they are things they are trying to represent different types of illness, so it kind of made us think about do you do that?  </w:t>
      </w:r>
      <w:proofErr w:type="gramStart"/>
      <w:r>
        <w:rPr>
          <w:rFonts w:ascii="Verdana" w:hAnsi="Verdana"/>
          <w:sz w:val="22"/>
        </w:rPr>
        <w:t>So</w:t>
      </w:r>
      <w:proofErr w:type="gramEnd"/>
      <w:r>
        <w:rPr>
          <w:rFonts w:ascii="Verdana" w:hAnsi="Verdana"/>
          <w:sz w:val="22"/>
        </w:rPr>
        <w:t xml:space="preserve"> thank you to everyone for all your amazing submissions.</w:t>
      </w:r>
    </w:p>
    <w:p w14:paraId="48E92933" w14:textId="77777777" w:rsidR="002069CE" w:rsidRDefault="002069CE"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t xml:space="preserve">We as a group tried to reflect on and we’re going to attempt to reflect on the exhibition and talk about the exhibition, and we asked each of the panellists to choose a photo to talk about and I'm going to attempt to share my screen and hopefully show the right bit of computer [laugh], I'm always a bit dubious about this… bear with me two seconds I will try and get it onto the right part of the computer, sorry talk amongst yourselves please [laugh]!  Okay, so I don’t know what you can see because I can't see it, so I'm going to attempt to make this large. </w:t>
      </w:r>
      <w:proofErr w:type="gramStart"/>
      <w:r>
        <w:rPr>
          <w:rFonts w:ascii="Verdana" w:hAnsi="Verdana"/>
          <w:sz w:val="22"/>
        </w:rPr>
        <w:t>So</w:t>
      </w:r>
      <w:proofErr w:type="gramEnd"/>
      <w:r>
        <w:rPr>
          <w:rFonts w:ascii="Verdana" w:hAnsi="Verdana"/>
          <w:sz w:val="22"/>
        </w:rPr>
        <w:t xml:space="preserve"> this was the Justin J Wee image that we shared that spawned us onto thinking about kind of how to represent things.  Can you see, I don’t know what you can see but hopefully you can see the first image?  Okay, so I'm going to handover to Marc because Marc chose </w:t>
      </w:r>
      <w:proofErr w:type="spellStart"/>
      <w:r>
        <w:rPr>
          <w:rFonts w:ascii="Verdana" w:hAnsi="Verdana"/>
          <w:sz w:val="22"/>
        </w:rPr>
        <w:t>Ag</w:t>
      </w:r>
      <w:r w:rsidR="002063BA">
        <w:rPr>
          <w:rFonts w:ascii="Verdana" w:hAnsi="Verdana"/>
          <w:sz w:val="22"/>
        </w:rPr>
        <w:t>y</w:t>
      </w:r>
      <w:r>
        <w:rPr>
          <w:rFonts w:ascii="Verdana" w:hAnsi="Verdana"/>
          <w:sz w:val="22"/>
        </w:rPr>
        <w:t>’s</w:t>
      </w:r>
      <w:proofErr w:type="spellEnd"/>
      <w:r>
        <w:rPr>
          <w:rFonts w:ascii="Verdana" w:hAnsi="Verdana"/>
          <w:sz w:val="22"/>
        </w:rPr>
        <w:t xml:space="preserve"> images, so I've just put one up on the screen and we’ll have this up for just a few </w:t>
      </w:r>
      <w:r>
        <w:rPr>
          <w:rFonts w:ascii="Verdana" w:hAnsi="Verdana"/>
          <w:sz w:val="22"/>
        </w:rPr>
        <w:lastRenderedPageBreak/>
        <w:t xml:space="preserve">minutes while Marc is talking but we’ll remove that so we can see Marc as well. </w:t>
      </w:r>
      <w:proofErr w:type="gramStart"/>
      <w:r>
        <w:rPr>
          <w:rFonts w:ascii="Verdana" w:hAnsi="Verdana"/>
          <w:sz w:val="22"/>
        </w:rPr>
        <w:t>So</w:t>
      </w:r>
      <w:proofErr w:type="gramEnd"/>
      <w:r>
        <w:rPr>
          <w:rFonts w:ascii="Verdana" w:hAnsi="Verdana"/>
          <w:sz w:val="22"/>
        </w:rPr>
        <w:t xml:space="preserve"> Marc can I handover to you to introduce </w:t>
      </w:r>
      <w:r w:rsidR="00406535">
        <w:rPr>
          <w:rFonts w:ascii="Verdana" w:hAnsi="Verdana"/>
          <w:sz w:val="22"/>
        </w:rPr>
        <w:t>t</w:t>
      </w:r>
      <w:r>
        <w:rPr>
          <w:rFonts w:ascii="Verdana" w:hAnsi="Verdana"/>
          <w:sz w:val="22"/>
        </w:rPr>
        <w:t>he photo and tell us why you chose it?</w:t>
      </w:r>
    </w:p>
    <w:p w14:paraId="33DE72BA" w14:textId="77777777" w:rsidR="00687C48" w:rsidRDefault="00406535"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sidR="00AA436A">
        <w:rPr>
          <w:rFonts w:ascii="Verdana" w:hAnsi="Verdana"/>
          <w:sz w:val="22"/>
        </w:rPr>
        <w:t>:</w:t>
      </w:r>
      <w:r>
        <w:rPr>
          <w:rFonts w:ascii="Verdana" w:hAnsi="Verdana"/>
          <w:sz w:val="22"/>
        </w:rPr>
        <w:tab/>
        <w:t xml:space="preserve">Okay, so the image is of a white woman on a sofa with her hair hanging low, it’s kind of black and white sepia </w:t>
      </w:r>
      <w:proofErr w:type="gramStart"/>
      <w:r>
        <w:rPr>
          <w:rFonts w:ascii="Verdana" w:hAnsi="Verdana"/>
          <w:sz w:val="22"/>
        </w:rPr>
        <w:t>toned</w:t>
      </w:r>
      <w:proofErr w:type="gramEnd"/>
      <w:r>
        <w:rPr>
          <w:rFonts w:ascii="Verdana" w:hAnsi="Verdana"/>
          <w:sz w:val="22"/>
        </w:rPr>
        <w:t xml:space="preserve"> and she's got a cushion underneath her and three cushions behind her and she's got her legs crossed with one underneath. When I looked </w:t>
      </w:r>
      <w:r w:rsidR="00687C48">
        <w:rPr>
          <w:rFonts w:ascii="Verdana" w:hAnsi="Verdana"/>
          <w:sz w:val="22"/>
        </w:rPr>
        <w:t xml:space="preserve">at the submissions my eyes were immediately drawn to all of the work by black folk because that’s what I was drawn to </w:t>
      </w:r>
      <w:r w:rsidR="00BA1CE5">
        <w:rPr>
          <w:rFonts w:ascii="Verdana" w:hAnsi="Verdana"/>
          <w:sz w:val="22"/>
        </w:rPr>
        <w:t xml:space="preserve">immediately and then I dug a little bit deeper and this really spoke and stood out to me because early in the summer, it was quite personal, early in the summer I was diagnosed with cluster headaches which is another chronic condition which is very often unseen, and I saw these three pictures and I related to them because I've been in these positions physically, I've lied down in absolute pain and I'm not sure if </w:t>
      </w:r>
      <w:proofErr w:type="spellStart"/>
      <w:r w:rsidR="00BA1CE5">
        <w:rPr>
          <w:rFonts w:ascii="Verdana" w:hAnsi="Verdana"/>
          <w:sz w:val="22"/>
        </w:rPr>
        <w:t>Ag</w:t>
      </w:r>
      <w:r w:rsidR="002063BA">
        <w:rPr>
          <w:rFonts w:ascii="Verdana" w:hAnsi="Verdana"/>
          <w:sz w:val="22"/>
        </w:rPr>
        <w:t>y</w:t>
      </w:r>
      <w:proofErr w:type="spellEnd"/>
      <w:r w:rsidR="00BA1CE5">
        <w:rPr>
          <w:rFonts w:ascii="Verdana" w:hAnsi="Verdana"/>
          <w:sz w:val="22"/>
        </w:rPr>
        <w:t xml:space="preserve"> is in pain here but these spoke to me because I could see myself in them. </w:t>
      </w:r>
      <w:proofErr w:type="gramStart"/>
      <w:r w:rsidR="00BA1CE5">
        <w:rPr>
          <w:rFonts w:ascii="Verdana" w:hAnsi="Verdana"/>
          <w:sz w:val="22"/>
        </w:rPr>
        <w:t>So</w:t>
      </w:r>
      <w:proofErr w:type="gramEnd"/>
      <w:r w:rsidR="00BA1CE5">
        <w:rPr>
          <w:rFonts w:ascii="Verdana" w:hAnsi="Verdana"/>
          <w:sz w:val="22"/>
        </w:rPr>
        <w:t xml:space="preserve"> there was thing immediately of here is a white woman from a very different experience to mine but I'm immediately drawn to that. And when I stepped back from it and I looked at the pictures the loneliness, the isolation of this struck me and that is something that goes so strongly alongside chronic conditions and also very often our pain is invisible, but how we express that pain can be incredibly visible in the way we may gesture, the way we may cry out, the way we may need holding and there was some softness in there as well as this kind of pain which I felt from these images there, and they just felt really beautifully shot, and I'm not sure if they are self-portraits, but if they are to be able to do that when one’s experiencing that, and whenever I've been in my episodes of clusters I've wanted to capture that pain that I've gone through to demonstrate, to show to people what I'm going through and I think this captured that for me. </w:t>
      </w:r>
      <w:proofErr w:type="gramStart"/>
      <w:r w:rsidR="00BA1CE5">
        <w:rPr>
          <w:rFonts w:ascii="Verdana" w:hAnsi="Verdana"/>
          <w:sz w:val="22"/>
        </w:rPr>
        <w:t>So</w:t>
      </w:r>
      <w:proofErr w:type="gramEnd"/>
      <w:r w:rsidR="00BA1CE5">
        <w:rPr>
          <w:rFonts w:ascii="Verdana" w:hAnsi="Verdana"/>
          <w:sz w:val="22"/>
        </w:rPr>
        <w:t xml:space="preserve"> there was an opportunity for me to relate to them, for me to see them and that’s why they struck out to me.</w:t>
      </w:r>
    </w:p>
    <w:p w14:paraId="77E4244E" w14:textId="77777777" w:rsidR="005549C8" w:rsidRDefault="001E76D4"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Thank you Marc, I'm going to stop sharing for now and hopefully I’ll get us back to where we need to be.  Can I invite Donna or Chisom</w:t>
      </w:r>
      <w:r w:rsidR="002063BA">
        <w:rPr>
          <w:rFonts w:ascii="Verdana" w:hAnsi="Verdana"/>
          <w:sz w:val="22"/>
        </w:rPr>
        <w:t>o</w:t>
      </w:r>
      <w:r>
        <w:rPr>
          <w:rFonts w:ascii="Verdana" w:hAnsi="Verdana"/>
          <w:sz w:val="22"/>
        </w:rPr>
        <w:t xml:space="preserve"> to respond to or add to what Marc said about that photo?</w:t>
      </w:r>
    </w:p>
    <w:p w14:paraId="0651C345" w14:textId="77777777" w:rsidR="00AA436A" w:rsidRDefault="002063BA"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Sorry my screen has frozen, oh there we go.</w:t>
      </w:r>
    </w:p>
    <w:p w14:paraId="09BCD628" w14:textId="77777777" w:rsidR="005549C8" w:rsidRDefault="002063BA"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 xml:space="preserve">Yeah, while Chisomo unfreezes here screen maybe I would just say so I actually ‘know’ and this is where it becomes, like, knowing is one of those strange things, so I know </w:t>
      </w:r>
      <w:proofErr w:type="spellStart"/>
      <w:r>
        <w:rPr>
          <w:rFonts w:ascii="Verdana" w:hAnsi="Verdana"/>
          <w:sz w:val="22"/>
        </w:rPr>
        <w:t>Agy</w:t>
      </w:r>
      <w:proofErr w:type="spellEnd"/>
      <w:r>
        <w:rPr>
          <w:rFonts w:ascii="Verdana" w:hAnsi="Verdana"/>
          <w:sz w:val="22"/>
        </w:rPr>
        <w:t xml:space="preserve"> from Twitter although I’d never met and I’d never held a conversation with her, I follow her on Twitter and she is a person living with ME and I think this was an important context that we wanted to capture, so this kind of idea of using something like invisible pain or invisible illnesses but actually you then went on to say they’re definitely not invisible to people who live with them or the people who live with the people who live with them, but still how do you go about representing that?  And </w:t>
      </w:r>
      <w:proofErr w:type="gramStart"/>
      <w:r>
        <w:rPr>
          <w:rFonts w:ascii="Verdana" w:hAnsi="Verdana"/>
          <w:sz w:val="22"/>
        </w:rPr>
        <w:t>also</w:t>
      </w:r>
      <w:proofErr w:type="gramEnd"/>
      <w:r>
        <w:rPr>
          <w:rFonts w:ascii="Verdana" w:hAnsi="Verdana"/>
          <w:sz w:val="22"/>
        </w:rPr>
        <w:t xml:space="preserve"> illnesses that are often seen as not real or they're not recognised by, that could be friends, family or maybe ex-friends and healthcare professionals, so also that kind of denial of illness that can actually be a really big part of dealing with illness itself.  Yeah, I thought what Marc said was brilliant.</w:t>
      </w:r>
    </w:p>
    <w:p w14:paraId="2C7076D4" w14:textId="77777777" w:rsidR="00AA436A" w:rsidRDefault="002063BA" w:rsidP="00C72267">
      <w:pPr>
        <w:pStyle w:val="BodyTextIndent2"/>
        <w:tabs>
          <w:tab w:val="clear" w:pos="2268"/>
          <w:tab w:val="left" w:pos="1134"/>
        </w:tabs>
        <w:spacing w:before="320"/>
        <w:ind w:left="1134" w:hanging="1134"/>
        <w:rPr>
          <w:rFonts w:ascii="Verdana" w:hAnsi="Verdana"/>
          <w:sz w:val="22"/>
        </w:rPr>
      </w:pPr>
      <w:r>
        <w:rPr>
          <w:rFonts w:ascii="Verdana" w:hAnsi="Verdana"/>
          <w:sz w:val="22"/>
        </w:rPr>
        <w:lastRenderedPageBreak/>
        <w:t>Chisomo</w:t>
      </w:r>
      <w:r w:rsidR="00AA436A">
        <w:rPr>
          <w:rFonts w:ascii="Verdana" w:hAnsi="Verdana"/>
          <w:sz w:val="22"/>
        </w:rPr>
        <w:t>:</w:t>
      </w:r>
      <w:r>
        <w:rPr>
          <w:rFonts w:ascii="Verdana" w:hAnsi="Verdana"/>
          <w:sz w:val="22"/>
        </w:rPr>
        <w:t xml:space="preserve"> Sorry I'm all stable now, absolutely that's just a follow on what Donna was saying, that’s one of the things that I picked up on Marc’s statement as well that there's a sense of denial, one of the things about chronic illness is you're constantly facing shame and abuse for not proving your symptoms, invisible illness especially, and one of the things that really struck me about the photo is that it appears that her head and her hair are in motion, at least that’s what it looks to me, and so it begs a lot of questions about whether she's shaking or if it was just the moment of the camera, but that’s a lot of the times of what happens when you're in solitude and living through these symptoms, and the camera has this amazing way of capturing that, you know, we would never know what that is but why is her head more in motion </w:t>
      </w:r>
      <w:r w:rsidR="008442A8">
        <w:rPr>
          <w:rFonts w:ascii="Verdana" w:hAnsi="Verdana"/>
          <w:sz w:val="22"/>
        </w:rPr>
        <w:t xml:space="preserve">in that sense and speaks a lot to the condition and also the pose that she's in as if she's trying to get some sort of control over her body. </w:t>
      </w:r>
      <w:proofErr w:type="gramStart"/>
      <w:r w:rsidR="008442A8">
        <w:rPr>
          <w:rFonts w:ascii="Verdana" w:hAnsi="Verdana"/>
          <w:sz w:val="22"/>
        </w:rPr>
        <w:t>So</w:t>
      </w:r>
      <w:proofErr w:type="gramEnd"/>
      <w:r w:rsidR="008442A8">
        <w:rPr>
          <w:rFonts w:ascii="Verdana" w:hAnsi="Verdana"/>
          <w:sz w:val="22"/>
        </w:rPr>
        <w:t xml:space="preserve"> I think it was a very powerful image as well, yeah.</w:t>
      </w:r>
    </w:p>
    <w:p w14:paraId="718B62A1" w14:textId="77777777" w:rsidR="005549C8" w:rsidRDefault="008442A8"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 xml:space="preserve">Thank you Chisomo.  I do think that the person who submitted the photo </w:t>
      </w:r>
      <w:proofErr w:type="spellStart"/>
      <w:r>
        <w:rPr>
          <w:rFonts w:ascii="Verdana" w:hAnsi="Verdana"/>
          <w:sz w:val="22"/>
        </w:rPr>
        <w:t>Agy</w:t>
      </w:r>
      <w:proofErr w:type="spellEnd"/>
      <w:r>
        <w:rPr>
          <w:rFonts w:ascii="Verdana" w:hAnsi="Verdana"/>
          <w:sz w:val="22"/>
        </w:rPr>
        <w:t xml:space="preserve"> did talk about taking it in an ironic sort of </w:t>
      </w:r>
      <w:proofErr w:type="gramStart"/>
      <w:r>
        <w:rPr>
          <w:rFonts w:ascii="Verdana" w:hAnsi="Verdana"/>
          <w:sz w:val="22"/>
        </w:rPr>
        <w:t>way</w:t>
      </w:r>
      <w:proofErr w:type="gramEnd"/>
      <w:r>
        <w:rPr>
          <w:rFonts w:ascii="Verdana" w:hAnsi="Verdana"/>
          <w:sz w:val="22"/>
        </w:rPr>
        <w:t xml:space="preserve"> so I think she was also responding to the criticisms that it’s not a real illness and actually let me show you, let me be ironic. So I do think that there's some really interesting ways in which photography can be provocative, it’s not just representing, I think it’s provocative, it’s taunting, it’s going well let me depict to you what you think you know about me, and I do think there's some interesting kinda can photography be a part of a dialogue or be a conversation or a kind of response to a wider concern.  Marc did you want to say something?  Okay.  I think in the interests of time I'm going to move us on and I'm going to attempt to share my screen again and move onto the next person.  So hopefully you can see that and hopefully I can move it onto </w:t>
      </w:r>
      <w:proofErr w:type="spellStart"/>
      <w:r>
        <w:rPr>
          <w:rFonts w:ascii="Verdana" w:hAnsi="Verdana"/>
          <w:sz w:val="22"/>
        </w:rPr>
        <w:t>Chisomo’s</w:t>
      </w:r>
      <w:proofErr w:type="spellEnd"/>
      <w:r>
        <w:rPr>
          <w:rFonts w:ascii="Verdana" w:hAnsi="Verdana"/>
          <w:sz w:val="22"/>
        </w:rPr>
        <w:t xml:space="preserve"> choice… </w:t>
      </w:r>
      <w:proofErr w:type="spellStart"/>
      <w:r>
        <w:rPr>
          <w:rFonts w:ascii="Verdana" w:hAnsi="Verdana"/>
          <w:sz w:val="22"/>
        </w:rPr>
        <w:t>Chisomo</w:t>
      </w:r>
      <w:proofErr w:type="spellEnd"/>
      <w:r>
        <w:rPr>
          <w:rFonts w:ascii="Verdana" w:hAnsi="Verdana"/>
          <w:sz w:val="22"/>
        </w:rPr>
        <w:t xml:space="preserve"> do you want to introduce us to this photo?  I think John is </w:t>
      </w:r>
      <w:proofErr w:type="gramStart"/>
      <w:r>
        <w:rPr>
          <w:rFonts w:ascii="Verdana" w:hAnsi="Verdana"/>
          <w:sz w:val="22"/>
        </w:rPr>
        <w:t>definitely on</w:t>
      </w:r>
      <w:proofErr w:type="gramEnd"/>
      <w:r>
        <w:rPr>
          <w:rFonts w:ascii="Verdana" w:hAnsi="Verdana"/>
          <w:sz w:val="22"/>
        </w:rPr>
        <w:t xml:space="preserve"> the call, in the meeting, so no pressure but d'you want to tell us about this one please?</w:t>
      </w:r>
    </w:p>
    <w:p w14:paraId="0B539C7F" w14:textId="77777777" w:rsidR="00AA436A" w:rsidRDefault="008442A8"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Oh no pressure now [laugh]!  Actually I don’t have any, you know, there's nothing to be pressured, it was just an absolutely gorgeous shot and I hadn’t read, I tried to do this thing where I didn’t want to read anything about the person or about the photograph until after I’d made a decision about why I was so struck by it, but it really did strike to me about bringing forward one element of a symptoms that I couldn’t pinpoint and I just saw myself in this photo, that's why I chose it.  The days that I am really struggling I can feel something in my body that is so specific, the fatigue is so overpowering and then when I actually looked at the write-up and they were sort of talking about chronic pain I said ‘okay, that’s what I had felt’, not necessarily pain but identifying something in the body that was overpowering any sense of taste, any sense of colour, any sense of expression, it was just trying to manifest in this expression of a symptom.  That is what I saw and, you know, I loved the writing ‘my spine is cloud’ you know, in that sense of something that if you're flying through a cloud for example, I mean, it’s something that dissipates when you're going through it but it’s so thick and turbulent and you can fly through it and it really rocks you so I just thought it was absolutely brilliant to see how he had written about, you know, the pain as a cloud and the process of going through it and the turbulence and shakiness and everything</w:t>
      </w:r>
      <w:r w:rsidR="00771DE2">
        <w:rPr>
          <w:rFonts w:ascii="Verdana" w:hAnsi="Verdana"/>
          <w:sz w:val="22"/>
        </w:rPr>
        <w:t>, I felt it.</w:t>
      </w:r>
    </w:p>
    <w:p w14:paraId="21A77E18" w14:textId="77777777" w:rsidR="00AA436A" w:rsidRDefault="00771DE2" w:rsidP="00C72267">
      <w:pPr>
        <w:pStyle w:val="BodyTextIndent2"/>
        <w:tabs>
          <w:tab w:val="clear" w:pos="2268"/>
          <w:tab w:val="left" w:pos="1134"/>
        </w:tabs>
        <w:spacing w:before="320"/>
        <w:ind w:left="1134" w:hanging="1134"/>
        <w:rPr>
          <w:rFonts w:ascii="Verdana" w:hAnsi="Verdana"/>
          <w:sz w:val="22"/>
        </w:rPr>
      </w:pPr>
      <w:r>
        <w:rPr>
          <w:rFonts w:ascii="Verdana" w:hAnsi="Verdana"/>
          <w:sz w:val="22"/>
        </w:rPr>
        <w:lastRenderedPageBreak/>
        <w:t>Ingrid:</w:t>
      </w:r>
      <w:r>
        <w:rPr>
          <w:rFonts w:ascii="Verdana" w:hAnsi="Verdana"/>
          <w:sz w:val="22"/>
        </w:rPr>
        <w:tab/>
        <w:t>Thank you Chisomo, I'm going to again open this up to the panel if Donna or Marc you wanted to respond to what Chisomo said or had anything to offer yourself?</w:t>
      </w:r>
    </w:p>
    <w:p w14:paraId="319D1CE9" w14:textId="77777777" w:rsidR="00AA436A" w:rsidRDefault="00771DE2"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sidR="00AA436A">
        <w:rPr>
          <w:rFonts w:ascii="Verdana" w:hAnsi="Verdana"/>
          <w:sz w:val="22"/>
        </w:rPr>
        <w:t>:</w:t>
      </w:r>
      <w:r>
        <w:rPr>
          <w:rFonts w:ascii="Verdana" w:hAnsi="Verdana"/>
          <w:sz w:val="22"/>
        </w:rPr>
        <w:tab/>
        <w:t xml:space="preserve">I really liked the image and I reflect on what Chisomo just said there as well about, you know, moving through pain and it can be this big heavy thing that we carry, but as you said it does dissipate like a cloud.  I love the mystery of the photography as </w:t>
      </w:r>
      <w:proofErr w:type="gramStart"/>
      <w:r>
        <w:rPr>
          <w:rFonts w:ascii="Verdana" w:hAnsi="Verdana"/>
          <w:sz w:val="22"/>
        </w:rPr>
        <w:t>well</w:t>
      </w:r>
      <w:proofErr w:type="gramEnd"/>
      <w:r>
        <w:rPr>
          <w:rFonts w:ascii="Verdana" w:hAnsi="Verdana"/>
          <w:sz w:val="22"/>
        </w:rPr>
        <w:t xml:space="preserve"> but I wasn’t entirely clear what was being displayed there as well which again kind of relates to how we might experience chronic illness, you know, that it is a mystery, it’s not easily defined and explained even when it is diagnosed.  So relating back to the last image that we saw that these are things that we carry alone and our experiences of them, no matter how the symptoms or the diagnosis may be reflected in several people, are completely unique to the individual and our circumstances and the lives we lead and the people that are around us and the support we get informs how we experience and manage that, and I think that’s kind of what came out of it for me.  It’s a beautiful piece.</w:t>
      </w:r>
    </w:p>
    <w:p w14:paraId="736AE757" w14:textId="77777777" w:rsidR="00AA436A" w:rsidRDefault="00771DE2"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r>
      <w:proofErr w:type="gramStart"/>
      <w:r>
        <w:rPr>
          <w:rFonts w:ascii="Verdana" w:hAnsi="Verdana"/>
          <w:sz w:val="22"/>
        </w:rPr>
        <w:t>Yeah</w:t>
      </w:r>
      <w:proofErr w:type="gramEnd"/>
      <w:r>
        <w:rPr>
          <w:rFonts w:ascii="Verdana" w:hAnsi="Verdana"/>
          <w:sz w:val="22"/>
        </w:rPr>
        <w:t xml:space="preserve"> I totally agree with what Marc and Chisomo have said, I mean, it’s such a beautiful image I kind of want to know how he did it [laugh].  I mean, to me it almost looks like a negative which in and of itself is a fascinating way to represent illness and experiences of illness that you almost can only show the thing on which light reflects, you can't show the outcome, there's always this level of translation between them so that you're trying to show it but it’s almost never going to capture what it is that you want to convey. And also I thought it looked quite apocalyptic which kind of is what pain can feel like sometimes, sometimes it does feel like everything’s going to end when you're in pain, or you want it all to end because you're in pain, and so I did feel that that kind of negative, as in not the opposite of positive but the negative of a photograph, was quite powerful in conveying that idea of, you know, you're at the end of the world kind of thing.</w:t>
      </w:r>
    </w:p>
    <w:p w14:paraId="6739E67F" w14:textId="77777777" w:rsidR="00AA436A" w:rsidRDefault="00771DE2"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Thank you.  I'm going to move us on I think to speak about, Donna’s got a couple of photos that she wanted to talk about so I guess organiser’s prerogative she can choose two [laugh]!</w:t>
      </w:r>
    </w:p>
    <w:p w14:paraId="334C7393" w14:textId="77777777" w:rsidR="00AA436A" w:rsidRDefault="00771DE2"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 xml:space="preserve">I have cheated, that is </w:t>
      </w:r>
      <w:proofErr w:type="gramStart"/>
      <w:r>
        <w:rPr>
          <w:rFonts w:ascii="Verdana" w:hAnsi="Verdana"/>
          <w:sz w:val="22"/>
        </w:rPr>
        <w:t>true</w:t>
      </w:r>
      <w:proofErr w:type="gramEnd"/>
      <w:r>
        <w:rPr>
          <w:rFonts w:ascii="Verdana" w:hAnsi="Verdana"/>
          <w:sz w:val="22"/>
        </w:rPr>
        <w:t xml:space="preserve"> but I have cheated I feel for a valid reason.  So in a way, I mean, this responds to what Marc and Chisomo were saying and I thought it was interesting that Marc was saying, you know, initially you were drawn to images of black people and then you started looking at the other images and seeing what's there, but in a way part of what we wanted to do was to think about ways in which people of colour or queer people or other maybe what we might call marginalised groups are not represented or under-represented, especially in something like photography for the reasons that Chisoma outlined at the start. And </w:t>
      </w:r>
      <w:proofErr w:type="gramStart"/>
      <w:r>
        <w:rPr>
          <w:rFonts w:ascii="Verdana" w:hAnsi="Verdana"/>
          <w:sz w:val="22"/>
        </w:rPr>
        <w:t>of course</w:t>
      </w:r>
      <w:proofErr w:type="gramEnd"/>
      <w:r>
        <w:rPr>
          <w:rFonts w:ascii="Verdana" w:hAnsi="Verdana"/>
          <w:sz w:val="22"/>
        </w:rPr>
        <w:t xml:space="preserve"> I couldn’t not talk about Belinda Otas’ work because I do work on </w:t>
      </w:r>
      <w:r w:rsidR="00864456">
        <w:rPr>
          <w:rFonts w:ascii="Verdana" w:hAnsi="Verdana"/>
          <w:sz w:val="22"/>
        </w:rPr>
        <w:t>t</w:t>
      </w:r>
      <w:r>
        <w:rPr>
          <w:rFonts w:ascii="Verdana" w:hAnsi="Verdana"/>
          <w:sz w:val="22"/>
        </w:rPr>
        <w:t xml:space="preserve">ransplants and I think this is such a powerful </w:t>
      </w:r>
      <w:r w:rsidR="00864456">
        <w:rPr>
          <w:rFonts w:ascii="Verdana" w:hAnsi="Verdana"/>
          <w:sz w:val="22"/>
        </w:rPr>
        <w:t xml:space="preserve">image. So many things to say about it but on the other hand I feel like it speaks for itself and the idea of dialysis as this kind of whole mass of things that you're dragging around with you all the time, you know, all these different kind of punctures or puncture sites on your body, so for me it really does capture the idea that I was saying earlier that transplantation is not just or not only an acute experience, but actually for a lot of people it’s a chronic </w:t>
      </w:r>
      <w:r w:rsidR="00864456">
        <w:rPr>
          <w:rFonts w:ascii="Verdana" w:hAnsi="Verdana"/>
          <w:sz w:val="22"/>
        </w:rPr>
        <w:lastRenderedPageBreak/>
        <w:t xml:space="preserve">condition that changes your body, changes how you are in the world and I think one of the things that Belinda is engaging with is the fact that often in transplants it’s represented in a very wide framework and you often have young children representing the sort of miracle of transplantation. So </w:t>
      </w:r>
      <w:proofErr w:type="gramStart"/>
      <w:r w:rsidR="00864456">
        <w:rPr>
          <w:rFonts w:ascii="Verdana" w:hAnsi="Verdana"/>
          <w:sz w:val="22"/>
        </w:rPr>
        <w:t>yeah</w:t>
      </w:r>
      <w:proofErr w:type="gramEnd"/>
      <w:r w:rsidR="00864456">
        <w:rPr>
          <w:rFonts w:ascii="Verdana" w:hAnsi="Verdana"/>
          <w:sz w:val="22"/>
        </w:rPr>
        <w:t xml:space="preserve"> I thought this one was so powerful.  I don’t know whether anyone wants to respond?</w:t>
      </w:r>
    </w:p>
    <w:p w14:paraId="16FA954A" w14:textId="77777777" w:rsidR="00AA436A" w:rsidRDefault="00864456"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 xml:space="preserve">I'm so slow with the unmute thing but it’s safer to do it that way, but I absolutely loved this photo as well and I think there are very strong, strong unsettling positions of captivity and bondage, you know, which have other layers of discourses and African representation, but then also some of the symbolisms that she would have of, you know, head wraps and everything of identity as well of just, you know, signposting to an African woman who's in this tube system.  And she writes, you know, again one of the photos which I did not want to read before I formed an opinion that this is what dialysis is, it’s a life-saving and it keeps her alive and it’s a thief of time and strength, and I thought that was incredibly telling in that sense of this is something that it keeps her alive but it robs of life as well and, you know, being asleep surrounded by the cylinders, having the tubes, the tubes are always there, sometimes they're connected to the cylinders, sometimes they're not, like, something is always there.  </w:t>
      </w:r>
      <w:proofErr w:type="gramStart"/>
      <w:r>
        <w:rPr>
          <w:rFonts w:ascii="Verdana" w:hAnsi="Verdana"/>
          <w:sz w:val="22"/>
        </w:rPr>
        <w:t>So</w:t>
      </w:r>
      <w:proofErr w:type="gramEnd"/>
      <w:r>
        <w:rPr>
          <w:rFonts w:ascii="Verdana" w:hAnsi="Verdana"/>
          <w:sz w:val="22"/>
        </w:rPr>
        <w:t xml:space="preserve"> I also just would have loved to hear more about that sense of not feeling free and feeling captive to this life-saving intervention.</w:t>
      </w:r>
    </w:p>
    <w:p w14:paraId="263DE4EB" w14:textId="77777777" w:rsidR="00AA436A" w:rsidRDefault="00864456"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Pr>
          <w:rFonts w:ascii="Verdana" w:hAnsi="Verdana"/>
          <w:sz w:val="22"/>
        </w:rPr>
        <w:tab/>
        <w:t xml:space="preserve">I mean, I’ll just jump in as well, I mean, this was one of my favourites and it absolutely jumped out at me because of the power of it and everything that you both have said already.  I think in addition for me it was about the representation of </w:t>
      </w:r>
      <w:r w:rsidR="00332CC8">
        <w:rPr>
          <w:rFonts w:ascii="Verdana" w:hAnsi="Verdana"/>
          <w:sz w:val="22"/>
        </w:rPr>
        <w:t>all the things that we need to do to manage chronic conditions as well, you know, I think as somebody said on one of the write-ups very often we’re seen as being at home putting our feet up watching Netflix as we manage our conditions, but to see all of that stuff that one carries around, so if somebody was to do a photo with all of the medication they were taking, this was the kind of representation that I saw there.  My only slight, I'm not sure if it’s a caveat or whatever, but my only kind of like other side of the coin was the representation of the strong black woman and I absolutely loved that, but I also kinda couch that in the terms of black women being seen to be strong therefore less receptive to pain, da-de-da-de-da, all of those things; so I love the image of strength and the head wrap but I also kind of sit that aside where black women sit in healthcare and the sufferings that they’ve had as a result of that stereotype of having high pain thresholds, so I think that’s a really interesting kind of question which sits alongside those images and also the other images of black folk which sit within the submissions.</w:t>
      </w:r>
    </w:p>
    <w:p w14:paraId="2F83C538" w14:textId="77777777" w:rsidR="00AA436A" w:rsidRDefault="00332CC8"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Thank you everyone for I think again we could talk about these for quite a long time, again I thought they were beautiful.  I'm going to move onto the next image that Donna</w:t>
      </w:r>
      <w:r w:rsidR="00BD595C">
        <w:rPr>
          <w:rFonts w:ascii="Verdana" w:hAnsi="Verdana"/>
          <w:sz w:val="22"/>
        </w:rPr>
        <w:t xml:space="preserve"> has chosen.</w:t>
      </w:r>
    </w:p>
    <w:p w14:paraId="6D31B182" w14:textId="77777777" w:rsidR="00AA436A" w:rsidRDefault="00BD595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 xml:space="preserve">Yeah and the reason I wanted to include this one is because actually I think this goes back to what you were saying about the image that we had for the whole exhibition or the whole kind of project, Justin J </w:t>
      </w:r>
      <w:proofErr w:type="spellStart"/>
      <w:r>
        <w:rPr>
          <w:rFonts w:ascii="Verdana" w:hAnsi="Verdana"/>
          <w:sz w:val="22"/>
        </w:rPr>
        <w:t>Wee’s</w:t>
      </w:r>
      <w:proofErr w:type="spellEnd"/>
      <w:r>
        <w:rPr>
          <w:rFonts w:ascii="Verdana" w:hAnsi="Verdana"/>
          <w:sz w:val="22"/>
        </w:rPr>
        <w:t xml:space="preserve"> photo, and this to me is one of those photos where it doesn’t include people and I think this </w:t>
      </w:r>
      <w:r>
        <w:rPr>
          <w:rFonts w:ascii="Verdana" w:hAnsi="Verdana"/>
          <w:sz w:val="22"/>
        </w:rPr>
        <w:lastRenderedPageBreak/>
        <w:t xml:space="preserve">is a really fascinating way to represent illness, health, living, surviving, getting through, the tools we rely on, the technology we need, the medication and so on.  And I think it’s </w:t>
      </w:r>
      <w:proofErr w:type="gramStart"/>
      <w:r>
        <w:rPr>
          <w:rFonts w:ascii="Verdana" w:hAnsi="Verdana"/>
          <w:sz w:val="22"/>
        </w:rPr>
        <w:t>actually a</w:t>
      </w:r>
      <w:proofErr w:type="gramEnd"/>
      <w:r>
        <w:rPr>
          <w:rFonts w:ascii="Verdana" w:hAnsi="Verdana"/>
          <w:sz w:val="22"/>
        </w:rPr>
        <w:t xml:space="preserve"> beautiful photo, the sun’s shining and it’s almost like a rainbow and at the same time there's nothing really that beautiful about a commode when we think about it maybe on a practical level, even though at the same time a commode is extremely important and can be essential. And again, I mean, I thought it captured, even without the description, you know, this idea that, actually what Marc just said ‘oh you must be sat at home, it’s great that you get to sit at home all day and watch telly and enjoy Netflix and lie on your couch’ but actually no one’s thinking about all those really tiny steps that it takes to do even just small things that people don’t even notice. And for me it was like when I learned that actually I would no longer be able to have a shower every day, you know, it was like, it seems so unimportant but it was like my world fell apart, it was bigger than undergoing major surgery for me, it was just like… and I hadn’t understood all the steps involved to taking a shower and I think this is one of those things, the you might find something like going to the toilet a really easy and obvious thing but actually there are so many stages to it. </w:t>
      </w:r>
      <w:proofErr w:type="gramStart"/>
      <w:r>
        <w:rPr>
          <w:rFonts w:ascii="Verdana" w:hAnsi="Verdana"/>
          <w:sz w:val="22"/>
        </w:rPr>
        <w:t>So</w:t>
      </w:r>
      <w:proofErr w:type="gramEnd"/>
      <w:r>
        <w:rPr>
          <w:rFonts w:ascii="Verdana" w:hAnsi="Verdana"/>
          <w:sz w:val="22"/>
        </w:rPr>
        <w:t xml:space="preserve"> I really wanted to have something that didn’t represent a person and really to try and capture that actually representing illness it is about people but actually it’s also about ideas and the objects that we engage in, so yeah that’s why I wanted this in there.</w:t>
      </w:r>
    </w:p>
    <w:p w14:paraId="2673C2F6" w14:textId="77777777" w:rsidR="00AA436A" w:rsidRDefault="00BD595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Thank you Donna. Any responses from Marc or Chisomo to this image?</w:t>
      </w:r>
    </w:p>
    <w:p w14:paraId="420B1F39" w14:textId="77777777" w:rsidR="00AA436A" w:rsidRDefault="00BD595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Pr>
          <w:rFonts w:ascii="Verdana" w:hAnsi="Verdana"/>
          <w:sz w:val="22"/>
        </w:rPr>
        <w:tab/>
        <w:t xml:space="preserve">Yeah, I mean, it was just gorgeous, this kind of ray of light that surrounds this contraption to help you use the commode but also the absence of people was also something I wasn’t expected, you know, and I think I actually had seen a comment in the comment box that I wanted to respond to that emerged as Donna was speaking about, from Jennifer, about COVID, you know, helping, having empathy with chronic illness, and I think this is such an interesting concept because one of the things that I teach in narrative medicine is the idea that can empathy be taught, are these images going to teach people about all the process that Donna was talking about just now, that nobody knows except you when you have to go through it, and bringing everybody on board.  Now COVID </w:t>
      </w:r>
      <w:proofErr w:type="gramStart"/>
      <w:r>
        <w:rPr>
          <w:rFonts w:ascii="Verdana" w:hAnsi="Verdana"/>
          <w:sz w:val="22"/>
        </w:rPr>
        <w:t>definitely is</w:t>
      </w:r>
      <w:proofErr w:type="gramEnd"/>
      <w:r>
        <w:rPr>
          <w:rFonts w:ascii="Verdana" w:hAnsi="Verdana"/>
          <w:sz w:val="22"/>
        </w:rPr>
        <w:t xml:space="preserve"> bringing a sense of understanding that a lot of the stuff, those of us with chronic illness were told that we couldn’t do, everybody now gets to have access, like, inequality, you know, and I felt that this photo is like the symbol of this kind of access and equality that now is open to everybody, that people with chronic illness just haven’t had ever.  Is it going to stay, is it going to last, I don’t know but I think that's really what I felt about the power of the image, that this is an accessibility unit, this is something that if you don’t know what it is, you don’t know what it is, you don’t know why the latrine is </w:t>
      </w:r>
      <w:proofErr w:type="gramStart"/>
      <w:r>
        <w:rPr>
          <w:rFonts w:ascii="Verdana" w:hAnsi="Verdana"/>
          <w:sz w:val="22"/>
        </w:rPr>
        <w:t>missing.</w:t>
      </w:r>
      <w:proofErr w:type="gramEnd"/>
      <w:r>
        <w:rPr>
          <w:rFonts w:ascii="Verdana" w:hAnsi="Verdana"/>
          <w:sz w:val="22"/>
        </w:rPr>
        <w:t xml:space="preserve">  There's a lot of learning that has to come with chronic illness diagnosis, there's a whole new world of things that you have to learn how to use and even the spacing, I mean, this machine is in a well-lit gorgeous room, you know, these little things matter so much when you're dealing with chronic illness, so I thought there was a lot of symbolism and imagery that extends way beyond the photo </w:t>
      </w:r>
      <w:r w:rsidR="00645A41">
        <w:rPr>
          <w:rFonts w:ascii="Verdana" w:hAnsi="Verdana"/>
          <w:sz w:val="22"/>
        </w:rPr>
        <w:t xml:space="preserve">and </w:t>
      </w:r>
      <w:r>
        <w:rPr>
          <w:rFonts w:ascii="Verdana" w:hAnsi="Verdana"/>
          <w:sz w:val="22"/>
        </w:rPr>
        <w:t>for that reason</w:t>
      </w:r>
      <w:r w:rsidR="00645A41">
        <w:rPr>
          <w:rFonts w:ascii="Verdana" w:hAnsi="Verdana"/>
          <w:sz w:val="22"/>
        </w:rPr>
        <w:t xml:space="preserve"> it was just absolutely wonderful.</w:t>
      </w:r>
    </w:p>
    <w:p w14:paraId="3FB9AEF7" w14:textId="77777777" w:rsidR="00AA436A" w:rsidRDefault="009D4F6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sidR="00AA436A">
        <w:rPr>
          <w:rFonts w:ascii="Verdana" w:hAnsi="Verdana"/>
          <w:sz w:val="22"/>
        </w:rPr>
        <w:t>:</w:t>
      </w:r>
      <w:r>
        <w:rPr>
          <w:rFonts w:ascii="Verdana" w:hAnsi="Verdana"/>
          <w:sz w:val="22"/>
        </w:rPr>
        <w:tab/>
        <w:t xml:space="preserve">The only thing I can add to that is I thought it was beautifully shot.  It was </w:t>
      </w:r>
      <w:proofErr w:type="gramStart"/>
      <w:r>
        <w:rPr>
          <w:rFonts w:ascii="Verdana" w:hAnsi="Verdana"/>
          <w:sz w:val="22"/>
        </w:rPr>
        <w:t>really nicely</w:t>
      </w:r>
      <w:proofErr w:type="gramEnd"/>
      <w:r>
        <w:rPr>
          <w:rFonts w:ascii="Verdana" w:hAnsi="Verdana"/>
          <w:sz w:val="22"/>
        </w:rPr>
        <w:t xml:space="preserve"> lit, the ray/ring of light around it almost gave a kind of religious </w:t>
      </w:r>
      <w:r>
        <w:rPr>
          <w:rFonts w:ascii="Verdana" w:hAnsi="Verdana"/>
          <w:sz w:val="22"/>
        </w:rPr>
        <w:lastRenderedPageBreak/>
        <w:t>quality, you know, with the beauty and the cleanness of it that just struck me.</w:t>
      </w:r>
    </w:p>
    <w:p w14:paraId="517A0ABA" w14:textId="77777777" w:rsidR="00AA436A" w:rsidRDefault="009D4F6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 xml:space="preserve">I particularly liked the title, a so-called silver lining, and I think that what Paula wrote about it is quite powerful that, you know, how this for some people is seen, and actually I'm not sure if I'm reading into this or if it’s a discussion I've had with Donna about it, but the assumption that this is a benefit, right, that this is often seen as… the benefits you get from being diagnosed, you get all of these things, you get access to additional mobility aides or other sorts of aides and that sometimes they're talking about as, well you're benefiting from your diagnosis [laugh] and the difficulty with conveying actually this is about these are meeting your essential, these are your basic needs to be an autonomous person.  I don’t know if Donna you want to add something to </w:t>
      </w:r>
      <w:proofErr w:type="gramStart"/>
      <w:r>
        <w:rPr>
          <w:rFonts w:ascii="Verdana" w:hAnsi="Verdana"/>
          <w:sz w:val="22"/>
        </w:rPr>
        <w:t>that?</w:t>
      </w:r>
      <w:proofErr w:type="gramEnd"/>
    </w:p>
    <w:p w14:paraId="51FA68F8" w14:textId="77777777" w:rsidR="00AA436A" w:rsidRDefault="009D4F6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sidR="00AA436A">
        <w:rPr>
          <w:rFonts w:ascii="Verdana" w:hAnsi="Verdana"/>
          <w:sz w:val="22"/>
        </w:rPr>
        <w:t>:</w:t>
      </w:r>
      <w:r>
        <w:rPr>
          <w:rFonts w:ascii="Verdana" w:hAnsi="Verdana"/>
          <w:sz w:val="22"/>
        </w:rPr>
        <w:tab/>
        <w:t xml:space="preserve">Yeah, I would just say that Paula’s image is definitely responding to this idea that seems to dominate the medical arena of ME that in actual fact people do it not because they're unwell but because they gain secondary benefits, so that’s exactly what she's responding to, so that’s why she talks about the in actual fact your ‘pretend’ you're ill because the benefits from it outweigh being well. </w:t>
      </w:r>
      <w:proofErr w:type="gramStart"/>
      <w:r>
        <w:rPr>
          <w:rFonts w:ascii="Verdana" w:hAnsi="Verdana"/>
          <w:sz w:val="22"/>
        </w:rPr>
        <w:t>So</w:t>
      </w:r>
      <w:proofErr w:type="gramEnd"/>
      <w:r>
        <w:rPr>
          <w:rFonts w:ascii="Verdana" w:hAnsi="Verdana"/>
          <w:sz w:val="22"/>
        </w:rPr>
        <w:t xml:space="preserve"> this kind of psychologising of your physical symptoms which we know can happen quite a lot, and so I guess showing the commode is a way of showing one of the benefits of living with ME.</w:t>
      </w:r>
    </w:p>
    <w:p w14:paraId="0E99E569" w14:textId="77777777" w:rsidR="00AA436A" w:rsidRDefault="009D4F61" w:rsidP="009D4F61">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 xml:space="preserve">I'm going to quickly move on to showing my image </w:t>
      </w:r>
      <w:proofErr w:type="gramStart"/>
      <w:r>
        <w:rPr>
          <w:rFonts w:ascii="Verdana" w:hAnsi="Verdana"/>
          <w:sz w:val="22"/>
        </w:rPr>
        <w:t>cause</w:t>
      </w:r>
      <w:proofErr w:type="gramEnd"/>
      <w:r>
        <w:rPr>
          <w:rFonts w:ascii="Verdana" w:hAnsi="Verdana"/>
          <w:sz w:val="22"/>
        </w:rPr>
        <w:t xml:space="preserve"> I just have an image too, and then we can, I'm conscious of time and how long we can keep going, so I think everyone can see that. So I chose, I'm going to not say this correctly, </w:t>
      </w:r>
      <w:proofErr w:type="spellStart"/>
      <w:r>
        <w:rPr>
          <w:rFonts w:ascii="Verdana" w:hAnsi="Verdana"/>
          <w:sz w:val="22"/>
        </w:rPr>
        <w:t>Dresda</w:t>
      </w:r>
      <w:proofErr w:type="spellEnd"/>
      <w:r>
        <w:rPr>
          <w:rFonts w:ascii="Verdana" w:hAnsi="Verdana"/>
          <w:sz w:val="22"/>
        </w:rPr>
        <w:t xml:space="preserve"> Emma Mendez de la </w:t>
      </w:r>
      <w:proofErr w:type="spellStart"/>
      <w:r>
        <w:rPr>
          <w:rFonts w:ascii="Verdana" w:hAnsi="Verdana"/>
          <w:sz w:val="22"/>
        </w:rPr>
        <w:t>Brena</w:t>
      </w:r>
      <w:proofErr w:type="spellEnd"/>
      <w:r>
        <w:rPr>
          <w:rFonts w:ascii="Verdana" w:hAnsi="Verdana"/>
          <w:sz w:val="22"/>
        </w:rPr>
        <w:t xml:space="preserve"> from Grenada in Spa</w:t>
      </w:r>
      <w:r w:rsidR="00E442FB">
        <w:rPr>
          <w:rFonts w:ascii="Verdana" w:hAnsi="Verdana"/>
          <w:sz w:val="22"/>
        </w:rPr>
        <w:t xml:space="preserve">in, so she submitted these photos and these are, there were a couple of submissions that were photos from photo voice projects or projects with other people, so actually this image and the images that she submitted are by women that she's worked with who experience I think it’s fibromyalgia and chronic pain, I apologise if I've got it wrong, it’s in the description, and I wanted to raise this not only because I think this is a beautiful image of someone smoking and you so often don’t see someone smoking represented in a way that’s beautiful.  In relation to chronic </w:t>
      </w:r>
      <w:proofErr w:type="gramStart"/>
      <w:r w:rsidR="00E442FB">
        <w:rPr>
          <w:rFonts w:ascii="Verdana" w:hAnsi="Verdana"/>
          <w:sz w:val="22"/>
        </w:rPr>
        <w:t>illness</w:t>
      </w:r>
      <w:proofErr w:type="gramEnd"/>
      <w:r w:rsidR="00E442FB">
        <w:rPr>
          <w:rFonts w:ascii="Verdana" w:hAnsi="Verdana"/>
          <w:sz w:val="22"/>
        </w:rPr>
        <w:t xml:space="preserve"> you often see it as that’s bad, you shouldn’t do it, you know, all of those kind of public health warnings. And I think it’s really beautiful and this series of photos that she shared, that her participants or the women that she worked with took were also about not taking a picture of a person but about the things that surround us, so the series includes a cup of coffee or a bar of chocolate or those sorts of things that support you, that help you get through that pain and I thought that was really fascinating and I loved the way the images were a varying kind of, you know, it wasn’t pristine, it wasn’t always clear but actually it was, I quite liked that about it.  But I also wanted to raise this because as a qualitative researcher who generally tends to do interviews with people and people tell us their stories and tell us about their experiences and then my role is to then translate that or write about that for the wider world, there's a real burgeoning of projects where we are asking as researchers, asking people to take photos of themselves, so like Marc’s project with the Through Positive Eyes or there's another one with Hani Salim’s photos are from participants in her study of people living with asthma in Malaysia, and when you ask </w:t>
      </w:r>
      <w:r w:rsidR="00E442FB">
        <w:rPr>
          <w:rFonts w:ascii="Verdana" w:hAnsi="Verdana"/>
          <w:sz w:val="22"/>
        </w:rPr>
        <w:lastRenderedPageBreak/>
        <w:t xml:space="preserve">someone to take a photo for the purposes of research I think it’s really amazing and really powerful. So the work that you do when you're talking to someone for two hours, they tell really, really rich stories and experiences where you can learn about that, when they share a photo you gain such different insight into their lives and certainly how powerful those photos can be in the context of medicine and health practitioners who don’t experience that but who have worked in the area for decades, and then you show them photos that people have taken, people who've been living with illness, that people have taken and it opens their eyes to things that they’ve never ever considered. And so I wanted to, and I think that can be really powerful and I think it also allows for different stories to be told, so I chose this image and series of images really to think about how's that we communicate what each other and actually what is the role of research in here, not to take away from lived experience but actually if you don’t have lived experience of something how can one communicate that to others?  Is it my role?  I mean, there's all sorts of politics around appropriation of people’s stories, around people’s voices. Does the use of photography in research allow us to share or to facilitate the telling of stories in different ways and what does that mean?  </w:t>
      </w:r>
      <w:proofErr w:type="gramStart"/>
      <w:r w:rsidR="00E442FB">
        <w:rPr>
          <w:rFonts w:ascii="Verdana" w:hAnsi="Verdana"/>
          <w:sz w:val="22"/>
        </w:rPr>
        <w:t>So</w:t>
      </w:r>
      <w:proofErr w:type="gramEnd"/>
      <w:r w:rsidR="00E442FB">
        <w:rPr>
          <w:rFonts w:ascii="Verdana" w:hAnsi="Verdana"/>
          <w:sz w:val="22"/>
        </w:rPr>
        <w:t xml:space="preserve"> I'm going to stop sharing the image and I'm going to invite the panel to respond to that or Donna if you have anything to say around that?  Or I said it all?</w:t>
      </w:r>
    </w:p>
    <w:p w14:paraId="4102B587" w14:textId="77777777" w:rsidR="00AA436A" w:rsidRDefault="00E442FB"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 xml:space="preserve">I think you said it all [laugh], like, there's so much richness in that analysis that I genuinely don’t have anything to add, in fact I'm hanging over things to be honest, you know, it’s like when you talk about I'm a qualitative researcher and I wrote it down because, you know, </w:t>
      </w:r>
      <w:proofErr w:type="spellStart"/>
      <w:r>
        <w:rPr>
          <w:rFonts w:ascii="Verdana" w:hAnsi="Verdana"/>
          <w:sz w:val="22"/>
        </w:rPr>
        <w:t>who's</w:t>
      </w:r>
      <w:proofErr w:type="spellEnd"/>
      <w:r>
        <w:rPr>
          <w:rFonts w:ascii="Verdana" w:hAnsi="Verdana"/>
          <w:sz w:val="22"/>
        </w:rPr>
        <w:t xml:space="preserve"> job is it to interpret and convey these stories to the wider world, I'm like</w:t>
      </w:r>
      <w:r w:rsidR="00282E31">
        <w:rPr>
          <w:rFonts w:ascii="Verdana" w:hAnsi="Verdana"/>
          <w:sz w:val="22"/>
        </w:rPr>
        <w:t xml:space="preserve"> that is a huge responsibility and I think that’s some of the trickiness of, I don’t think that interpretation is for everybody, I think you have to be of a certain character to be able to do that so that you can convey someone else’s story to them. And I think a lot of the reason a lot of, there's some people who do take pictures because it’s how they can convey it without having to speak about it and allow for that interpretation. </w:t>
      </w:r>
      <w:proofErr w:type="gramStart"/>
      <w:r w:rsidR="00282E31">
        <w:rPr>
          <w:rFonts w:ascii="Verdana" w:hAnsi="Verdana"/>
          <w:sz w:val="22"/>
        </w:rPr>
        <w:t>So</w:t>
      </w:r>
      <w:proofErr w:type="gramEnd"/>
      <w:r w:rsidR="00282E31">
        <w:rPr>
          <w:rFonts w:ascii="Verdana" w:hAnsi="Verdana"/>
          <w:sz w:val="22"/>
        </w:rPr>
        <w:t xml:space="preserve"> there’s a lot I'm hanging on to and I don’t have anything better to add, I don’t.</w:t>
      </w:r>
    </w:p>
    <w:p w14:paraId="1FFAC15B" w14:textId="77777777" w:rsidR="00AA436A" w:rsidRDefault="00282E3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Yeah, I just want to say I love that someone submitted and you chose a picture of someone smoking because I think so often illness and especially certain chronic illnesses, can be seen as things that you bring on yourself, and it’s kind of your own fault or you could have avoided it and, you know, it can be all sorts of kind of even acute illnesses, but especially with chronic illnesses and I really liked that actually we have an image where someone is showing the beauty or the need for these things that might be seen as harmful and that public health messages while undoubtedly helpful are not always the best way to deal with bodies, health, how we engage with each other in society, so yeah that part I thought was really powerful.</w:t>
      </w:r>
    </w:p>
    <w:p w14:paraId="71D87435" w14:textId="77777777" w:rsidR="00AA436A" w:rsidRDefault="004002D5"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 xml:space="preserve">Thank you.  I think that we could probably keep talking about a lot of the photos, we didn’t have time to go through each of the submissions, I think if we can imagine we were in a gallery and we walked through we would still have to choose submissions, but I think there were so many other photos we could’ve chosen and I want to reiterate that choosing these photos wasn’t because they were the best or they're our favourites, I think it was a struggle </w:t>
      </w:r>
      <w:r>
        <w:rPr>
          <w:rFonts w:ascii="Verdana" w:hAnsi="Verdana"/>
          <w:sz w:val="22"/>
        </w:rPr>
        <w:lastRenderedPageBreak/>
        <w:t>to choose which photos to talk about.  I'm conscious of time and I know we said we would open it up and there are still quite a lot of people here which is fantastic, including some of the people whose photos we've talked about, but Donna before we move onto the discussion you had said you would talk a little bit about something, do you want to share that?</w:t>
      </w:r>
    </w:p>
    <w:p w14:paraId="17EEFF48" w14:textId="77777777" w:rsidR="00AA436A" w:rsidRDefault="004002D5"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Yeah, I mean, I'm happy for us to also just move on to questions.  I think one of the things that Ingrid and I have talked about</w:t>
      </w:r>
      <w:r w:rsidR="00126881">
        <w:rPr>
          <w:rFonts w:ascii="Verdana" w:hAnsi="Verdana"/>
          <w:sz w:val="22"/>
        </w:rPr>
        <w:t xml:space="preserve"> in relation to this project and maybe I can invite Chisomo and Marc to comment on it if it is the idea of coming out and what does it mean to come out and, you know, often that language is used in relation to sexuality or gender but of course in the case of illness you often come out over and over and over again, or in some cases you come out in context but not others, so you might not come out at work, it might be too risky or there might not be a supportive environment but you might come out to, or you might come out to your mum but not to your dad, or you might come out to your sister but not to, or one group of friends but not another group of friends, and also within that is, and something I'm definitely fascinated by is do you have to come out, you know, what in a way is there a need to validate when we talk about health by coming out or can we talk about it without coming out, it looks like Marc’s going to say something so go ahead?</w:t>
      </w:r>
      <w:r w:rsidR="006B4A55">
        <w:rPr>
          <w:rFonts w:ascii="Verdana" w:hAnsi="Verdana"/>
          <w:sz w:val="22"/>
        </w:rPr>
        <w:t xml:space="preserve"> You need to put your mike on.</w:t>
      </w:r>
    </w:p>
    <w:p w14:paraId="46C42188" w14:textId="77777777" w:rsidR="00AA436A" w:rsidRDefault="00126881"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sidR="00AA436A">
        <w:rPr>
          <w:rFonts w:ascii="Verdana" w:hAnsi="Verdana"/>
          <w:sz w:val="22"/>
        </w:rPr>
        <w:t>:</w:t>
      </w:r>
      <w:r>
        <w:rPr>
          <w:rFonts w:ascii="Verdana" w:hAnsi="Verdana"/>
          <w:sz w:val="22"/>
        </w:rPr>
        <w:tab/>
      </w:r>
      <w:r w:rsidR="006B4A55">
        <w:rPr>
          <w:rFonts w:ascii="Verdana" w:hAnsi="Verdana"/>
          <w:sz w:val="22"/>
        </w:rPr>
        <w:t xml:space="preserve">Yeah, yeah no I was just looking at the comment, I was listening to you as well. Yes, for me I guess I think it’s important to come out but only if it’s safe for us to do so and that applies to our conditions as well, it’s important cause it gives face and it enables us to get the support that we want.  From my own experience, and I felt like you lived in my life just there Donna when you described all of those different intersections of coming out because I've experienced all of those, but I think that what I just really wanted to just pull out really quickly was that I have always been semi-out about my HIV to friends and family and certainly in the work that I did, when I did the Through Positive Eyes project it was not my intention to go public about my HIV but as soon as I did it and I went through the </w:t>
      </w:r>
      <w:r w:rsidR="00CF1CAB">
        <w:rPr>
          <w:rFonts w:ascii="Verdana" w:hAnsi="Verdana"/>
          <w:sz w:val="22"/>
        </w:rPr>
        <w:t>week long experience and saw the work that we created, that pushed me and that’s when I publicly, publicly came out about my HIV and it was again the best thing that I did but I was able to do that through this medium and the photography made the blow, made the landing softer, you know, cause I could wrap it up in this lovely project, in this lovely piece of work and that was my ‘look what I did, by the way I'm HIV positive’.</w:t>
      </w:r>
    </w:p>
    <w:p w14:paraId="6D4736F8" w14:textId="77777777" w:rsidR="00AA436A" w:rsidRDefault="00CF1CAB"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I don’t know whether you want to say something Chisomo?</w:t>
      </w:r>
    </w:p>
    <w:p w14:paraId="6014BCC1" w14:textId="77777777" w:rsidR="00AA436A" w:rsidRDefault="00CF1CAB"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 xml:space="preserve">No, </w:t>
      </w:r>
      <w:proofErr w:type="gramStart"/>
      <w:r>
        <w:rPr>
          <w:rFonts w:ascii="Verdana" w:hAnsi="Verdana"/>
          <w:sz w:val="22"/>
        </w:rPr>
        <w:t>honestly</w:t>
      </w:r>
      <w:proofErr w:type="gramEnd"/>
      <w:r>
        <w:rPr>
          <w:rFonts w:ascii="Verdana" w:hAnsi="Verdana"/>
          <w:sz w:val="22"/>
        </w:rPr>
        <w:t xml:space="preserve"> I think sometimes you have to respect when someone has said something so powerful that the best thing to do is to, Marc’s statement is just yeah, to absorb that.</w:t>
      </w:r>
    </w:p>
    <w:p w14:paraId="169A3146" w14:textId="77777777" w:rsidR="00AA436A" w:rsidRDefault="00CF1CAB"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 xml:space="preserve">Yeah, thank you Marc and I think, yeah, it’s a </w:t>
      </w:r>
      <w:proofErr w:type="gramStart"/>
      <w:r>
        <w:rPr>
          <w:rFonts w:ascii="Verdana" w:hAnsi="Verdana"/>
          <w:sz w:val="22"/>
        </w:rPr>
        <w:t>really powerful</w:t>
      </w:r>
      <w:proofErr w:type="gramEnd"/>
      <w:r>
        <w:rPr>
          <w:rFonts w:ascii="Verdana" w:hAnsi="Verdana"/>
          <w:sz w:val="22"/>
        </w:rPr>
        <w:t xml:space="preserve"> idea about how does it help validate and at the same time is it safe to do that and in what situations are you safe, so yeah maybe now we can head over to questions or any comments?</w:t>
      </w:r>
    </w:p>
    <w:p w14:paraId="34611941" w14:textId="77777777" w:rsidR="00AA436A" w:rsidRDefault="00CF1CAB" w:rsidP="00C72267">
      <w:pPr>
        <w:pStyle w:val="BodyTextIndent2"/>
        <w:tabs>
          <w:tab w:val="clear" w:pos="2268"/>
          <w:tab w:val="left" w:pos="1134"/>
        </w:tabs>
        <w:spacing w:before="320"/>
        <w:ind w:left="1134" w:hanging="1134"/>
        <w:rPr>
          <w:rFonts w:ascii="Verdana" w:hAnsi="Verdana"/>
          <w:sz w:val="22"/>
        </w:rPr>
      </w:pPr>
      <w:r>
        <w:rPr>
          <w:rFonts w:ascii="Verdana" w:hAnsi="Verdana"/>
          <w:sz w:val="22"/>
        </w:rPr>
        <w:lastRenderedPageBreak/>
        <w:t>Ingrid</w:t>
      </w:r>
      <w:r w:rsidR="00AA436A">
        <w:rPr>
          <w:rFonts w:ascii="Verdana" w:hAnsi="Verdana"/>
          <w:sz w:val="22"/>
        </w:rPr>
        <w:t>:</w:t>
      </w:r>
      <w:r>
        <w:rPr>
          <w:rFonts w:ascii="Verdana" w:hAnsi="Verdana"/>
          <w:sz w:val="22"/>
        </w:rPr>
        <w:tab/>
      </w:r>
      <w:proofErr w:type="gramStart"/>
      <w:r>
        <w:rPr>
          <w:rFonts w:ascii="Verdana" w:hAnsi="Verdana"/>
          <w:sz w:val="22"/>
        </w:rPr>
        <w:t>Yeah</w:t>
      </w:r>
      <w:proofErr w:type="gramEnd"/>
      <w:r>
        <w:rPr>
          <w:rFonts w:ascii="Verdana" w:hAnsi="Verdana"/>
          <w:sz w:val="22"/>
        </w:rPr>
        <w:t xml:space="preserve"> I think we can open it up to comments.  I'm going to </w:t>
      </w:r>
      <w:proofErr w:type="gramStart"/>
      <w:r>
        <w:rPr>
          <w:rFonts w:ascii="Verdana" w:hAnsi="Verdana"/>
          <w:sz w:val="22"/>
        </w:rPr>
        <w:t>try,</w:t>
      </w:r>
      <w:proofErr w:type="gramEnd"/>
      <w:r>
        <w:rPr>
          <w:rFonts w:ascii="Verdana" w:hAnsi="Verdana"/>
          <w:sz w:val="22"/>
        </w:rPr>
        <w:t xml:space="preserve"> I don’t think we have the… I see Jennifer you waving your hand, d'you want to say something, okay, let me see if I can unmute you because we've… okay, there you go, go ahead?</w:t>
      </w:r>
    </w:p>
    <w:p w14:paraId="0C12AFC1" w14:textId="77777777" w:rsidR="00AA436A" w:rsidRDefault="00CF1CAB"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Jennifer:</w:t>
      </w:r>
      <w:r>
        <w:rPr>
          <w:rFonts w:ascii="Verdana" w:hAnsi="Verdana"/>
          <w:sz w:val="22"/>
        </w:rPr>
        <w:tab/>
        <w:t>Hi, welcome, I'm Jennifer and just talking about a thing about outing yourself with illness, having somebody who's done that and been heavily trolled for it and heavily sanctioned for it as well as displaying something that’s disgusting, unfit, disturbing, exploitational and that having to be managed by a gallery as I put images up.  I can cancer of the womb, cervix and ovaries and then developed Non-</w:t>
      </w:r>
      <w:proofErr w:type="spellStart"/>
      <w:r>
        <w:rPr>
          <w:rFonts w:ascii="Verdana" w:hAnsi="Verdana"/>
          <w:sz w:val="22"/>
        </w:rPr>
        <w:t>Hodgkins</w:t>
      </w:r>
      <w:proofErr w:type="spellEnd"/>
      <w:r>
        <w:rPr>
          <w:rFonts w:ascii="Verdana" w:hAnsi="Verdana"/>
          <w:sz w:val="22"/>
        </w:rPr>
        <w:t xml:space="preserve"> Lymphoma and all the side effects from having post treatment from cancer cause everyone assumes when you have cancer that you've had treatment, they’ve cured or caught or removed the cancer or whatever, what they don’t realise is actually what's left behind with the medication that you're on afterwards, post-menopausal at 30 and, you know, all those kind of elements there, fatigue and everything, and I was heavily trolled, heavily attacked online and actually verbally attacked in my own exhibition from saying I was exploiting the illness, this is not the kind of imagery people wanted to see and they were… I did expose myself quite aggressively in terms of my actual how my body was hidden underneath clothes and how that had been sliced up and moved, but also people just saying we don’t want to see a disgusting body. So just in terms of that, in terms of positivity in terms of outing and I've continued to still do that work and address that, but also letting people know it’s my haunting not theirs and I think that’s always quite interesting that and in terms of also work I don’t normally tell people about my illness until I've actually got the job or the contract as someone who's self-employed, those weird rituals like have to have an hour to eat or else I vomit cause of digestion issues due to the cancer and stuff, but yeah that thing about it being a positive thing I'm intrigued by that cause that has not been my experience at all, it’s always been quite told to be quiet, shut up, it’s disgusting, I don’t want to hear about it, too upsetting and tried to express that in a different way but also like you sa</w:t>
      </w:r>
      <w:r w:rsidR="00312BF7">
        <w:rPr>
          <w:rFonts w:ascii="Verdana" w:hAnsi="Verdana"/>
          <w:sz w:val="22"/>
        </w:rPr>
        <w:t>y in the boredom of also retelling your story all the time and having to out yourself with a disease, it’s a boring tale that I think you get quite used to as well and not wanting the illness to own you still but you having to take ownership of it, so that was sort of my comment really that I just wanted to express in terms of that outing yourself.</w:t>
      </w:r>
    </w:p>
    <w:p w14:paraId="43ED2A1F" w14:textId="77777777" w:rsidR="00AA436A" w:rsidRDefault="00312BF7"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 xml:space="preserve">Thank you Jennifer.  I think there's some really interesting; interesting, I don’t want to sound facetious, I think there's some really important issues here around the work that is done to represent or share and then you can be faced with quite a lot of negative horrible responses, I mean, Marc talked about coming out if it’s safe and actually what are the conditions in which it is safe to talk about your illness, and often how people respond to illness is often more about them than actually the person who's talking about their illness or sharing their experience. </w:t>
      </w:r>
      <w:proofErr w:type="gramStart"/>
      <w:r>
        <w:rPr>
          <w:rFonts w:ascii="Verdana" w:hAnsi="Verdana"/>
          <w:sz w:val="22"/>
        </w:rPr>
        <w:t>So</w:t>
      </w:r>
      <w:proofErr w:type="gramEnd"/>
      <w:r>
        <w:rPr>
          <w:rFonts w:ascii="Verdana" w:hAnsi="Verdana"/>
          <w:sz w:val="22"/>
        </w:rPr>
        <w:t xml:space="preserve"> I think these are really tricky and difficulty and emotional issues to manage.  </w:t>
      </w:r>
      <w:r w:rsidR="00EE7744">
        <w:rPr>
          <w:rFonts w:ascii="Verdana" w:hAnsi="Verdana"/>
          <w:sz w:val="22"/>
        </w:rPr>
        <w:t xml:space="preserve">I'm not very good at managing this so if </w:t>
      </w:r>
      <w:proofErr w:type="gramStart"/>
      <w:r w:rsidR="00EE7744">
        <w:rPr>
          <w:rFonts w:ascii="Verdana" w:hAnsi="Verdana"/>
          <w:sz w:val="22"/>
        </w:rPr>
        <w:t>you</w:t>
      </w:r>
      <w:proofErr w:type="gramEnd"/>
      <w:r w:rsidR="00EE7744">
        <w:rPr>
          <w:rFonts w:ascii="Verdana" w:hAnsi="Verdana"/>
          <w:sz w:val="22"/>
        </w:rPr>
        <w:t xml:space="preserve"> kind of, I think I've seen, I don’t see everybody but Emma, okay, see if we can give you the possibility of, yeah okay.</w:t>
      </w:r>
    </w:p>
    <w:p w14:paraId="7C75CB23" w14:textId="77777777" w:rsidR="00AA436A" w:rsidRDefault="00EE7744"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Emma:</w:t>
      </w:r>
      <w:r>
        <w:rPr>
          <w:rFonts w:ascii="Verdana" w:hAnsi="Verdana"/>
          <w:sz w:val="22"/>
        </w:rPr>
        <w:tab/>
        <w:t xml:space="preserve">Hi.  I submitted the photo with the funny faces and my reason behind, I wanted to talk about that because out of all the other ones mine was just like </w:t>
      </w:r>
      <w:r>
        <w:rPr>
          <w:rFonts w:ascii="Verdana" w:hAnsi="Verdana"/>
          <w:sz w:val="22"/>
        </w:rPr>
        <w:lastRenderedPageBreak/>
        <w:t xml:space="preserve">a silly, that’s because my story is I'm… I'm not coping well with all my illnesses, I am kind of at a point in my life, I mean, I've had so many different illnesses and I'm at a point where I'm just sick of everybody.  I'm sick of being judged, I'm sick of pretending, yeah, I'm sick of people asking me if I'm okay, or is it something new and not the fact that it’s an illness and it’s not going to go away, it’s still the same thing, it’s still, you know, I have Endometriosis and Fibromyalgia and Painful Bladder Syndrome and Chronic Sinusitis and Asthma, all these things, my body’s just falling to pieces but my picture was mainly to show like on days that I can I try my best, on days I can't I just want to hide away.  It wasn’t really about Netflix even though that’s what I do, I just want to hide away as… I can't pronounce your name sorry, Chisomo, I realised that I don’t like seeing myself ill, I can't stand it, I look awful, you know, I've put weight on, I've got baggy eyes, I look terrible and I only have photos of me with my family when I'm being silly or in a good… when it’s a good moment, I'm only trying to remember the good moments and sorry Jennifer you've been through so much love, it’s awful… that you do get kind of trolled, like, ‘oh you're sick again?’ or, you know, all these negativity comments, or when you go to the doctors or the hospital it’s like they’ll blame one illness on another illness, like for example, like, I have Fibromyalgia so they’ll be like ‘oh whatever you've got going on…’ you know cause so many symptoms relate to other conditions, so they’ll be like ‘…oh, it’s…’ totally push you aside and be like ‘…no it’s…’ sorry my brain… yeah they’ll be like ‘it isn’t anything else, it’s your Fibromyalgia’ and it’s like that can be dangerous, that can be very dangerous them pushing aside things like that, and also this constant having to explain yourself over and over again to doctors, you kind of develop not exactly a PTSD, like, you know, war veterans, but you develop a kind of PTSD about even going to the doctors and getting help, so you're just sat there.  I know I </w:t>
      </w:r>
      <w:proofErr w:type="gramStart"/>
      <w:r>
        <w:rPr>
          <w:rFonts w:ascii="Verdana" w:hAnsi="Verdana"/>
          <w:sz w:val="22"/>
        </w:rPr>
        <w:t>am,</w:t>
      </w:r>
      <w:proofErr w:type="gramEnd"/>
      <w:r>
        <w:rPr>
          <w:rFonts w:ascii="Verdana" w:hAnsi="Verdana"/>
          <w:sz w:val="22"/>
        </w:rPr>
        <w:t xml:space="preserve"> I'm sat there some days I feel terrible, do I go to the doctors, no, it’s just going to put me through the wringer again.  Anyway, thank you for everybody who submitted and everyone’s thoughts and all this, thank you.</w:t>
      </w:r>
      <w:r w:rsidR="007017BC">
        <w:rPr>
          <w:rFonts w:ascii="Verdana" w:hAnsi="Verdana"/>
          <w:sz w:val="22"/>
        </w:rPr>
        <w:t xml:space="preserve">  Sorry for babbling.</w:t>
      </w:r>
    </w:p>
    <w:p w14:paraId="4DFF02C9" w14:textId="77777777" w:rsidR="00AA436A" w:rsidRDefault="007017B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No, that was so powerful, d'you mind if I respond Ingrid?</w:t>
      </w:r>
    </w:p>
    <w:p w14:paraId="4B1AC9A3" w14:textId="77777777" w:rsidR="00AA436A" w:rsidRDefault="007017B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Please go ahead, yeah.</w:t>
      </w:r>
    </w:p>
    <w:p w14:paraId="5DB64C47" w14:textId="77777777" w:rsidR="00DB3544" w:rsidRDefault="007017BC"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 xml:space="preserve">Both to Jennifer and Emma, thank you for your contributions and solidarity and support to </w:t>
      </w:r>
      <w:proofErr w:type="gramStart"/>
      <w:r>
        <w:rPr>
          <w:rFonts w:ascii="Verdana" w:hAnsi="Verdana"/>
          <w:sz w:val="22"/>
        </w:rPr>
        <w:t>all of</w:t>
      </w:r>
      <w:proofErr w:type="gramEnd"/>
      <w:r>
        <w:rPr>
          <w:rFonts w:ascii="Verdana" w:hAnsi="Verdana"/>
          <w:sz w:val="22"/>
        </w:rPr>
        <w:t xml:space="preserve"> the pain and abuse that you felt, not just the reactions to your art but actually just reactions to your life. There's a lot of ugliness that comes with, you know, we talk a lot, most of us with chronic illness have an element of chronic fatigue that comes with our condition and it’s very, I heard you Emma, you know, when you said that people will let go or drop or even the brain fog, you know, all these terms that make sense to us as we’re speaking, and also that idea that for me the representation that matters the most is how I feel about myself and I'm allowed not to feel good about myself because I know what I feel like when things are good. But probably the biggest thing which I've said once and I've never let it go, I just said it by accident, the most empowering thing for me is developing the power of terminology.  I didn’t have the terminology to explain how I felt about both my fatigue physically but socially, you know, and when I developed that </w:t>
      </w:r>
      <w:proofErr w:type="gramStart"/>
      <w:r>
        <w:rPr>
          <w:rFonts w:ascii="Verdana" w:hAnsi="Verdana"/>
          <w:sz w:val="22"/>
        </w:rPr>
        <w:t>strength</w:t>
      </w:r>
      <w:proofErr w:type="gramEnd"/>
      <w:r>
        <w:rPr>
          <w:rFonts w:ascii="Verdana" w:hAnsi="Verdana"/>
          <w:sz w:val="22"/>
        </w:rPr>
        <w:t xml:space="preserve"> it was the most empowering thing, and I think a lot of what's in this discussion about the photography is the strength that it’s bringing to all of </w:t>
      </w:r>
      <w:r>
        <w:rPr>
          <w:rFonts w:ascii="Verdana" w:hAnsi="Verdana"/>
          <w:sz w:val="22"/>
        </w:rPr>
        <w:lastRenderedPageBreak/>
        <w:t xml:space="preserve">us, we have a lot more solidarity in this space. Then what's going to happen is we press to leave room and we have to go back into the shitty world where we deal with the stigma, where we deal with the lack of understanding, we deal with the stupid doctors who are literally focused on clinical symptoms only and not necessarily the broadest spectrum of what makes someone not feel well, you know, depending on what disease you have, with my disease I can have perfectly level thyroid hormones and have all of the symptoms and I will not be able to even use the power of terminology I’ve developed because I can't function to express myself, and we need something like chronic health doulas or somebody to show up with us to bring that power to us when we can't speak for ourselves.  </w:t>
      </w:r>
    </w:p>
    <w:p w14:paraId="3599265F" w14:textId="77777777" w:rsidR="00DB3544" w:rsidRDefault="00DB3544"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r>
      <w:r w:rsidR="007017BC">
        <w:rPr>
          <w:rFonts w:ascii="Verdana" w:hAnsi="Verdana"/>
          <w:sz w:val="22"/>
        </w:rPr>
        <w:t xml:space="preserve">And how do we create a more compassionate and understanding world?  I don’t have an answer, I have developed it by being more combative and to being more, you know, like, they talk about you know ‘I’ll cancel you’ you know, like the cancel culture, but for my own health and wellbeing it’s a fight that I can no longer take on.  You will learn about empathy through my exclusion from your life.  That’s not easy for everybody and I can't do that with everybody, you know, for example the family members who I love and who take care of me when I'm down probably the one thing that pisses me off the most is when they </w:t>
      </w:r>
      <w:proofErr w:type="gramStart"/>
      <w:r w:rsidR="007017BC">
        <w:rPr>
          <w:rFonts w:ascii="Verdana" w:hAnsi="Verdana"/>
          <w:sz w:val="22"/>
        </w:rPr>
        <w:t>say</w:t>
      </w:r>
      <w:proofErr w:type="gramEnd"/>
      <w:r w:rsidR="007017BC">
        <w:rPr>
          <w:rFonts w:ascii="Verdana" w:hAnsi="Verdana"/>
          <w:sz w:val="22"/>
        </w:rPr>
        <w:t xml:space="preserve"> ‘you've been sleeping for 16 hours, haven’t you rested enough?’ [laugh] you know, and it’s like ‘d'you think this is about rest!’ you know, and the people who love and who are literally feeding me still don’t get that I don’t have control, or of course all the other things like when books like The Secret come out and it’s so shame-ridden about you don’t have power over your body because you are weak in the mind, and things like that are things that I no longer tolerate and I will walk away from my own health and I think that developing spaces where you can and can't do that has been life-saving for me, and I fully recognise that not everybody has the strength or power to do it, but for me it has been life-saving.  </w:t>
      </w:r>
    </w:p>
    <w:p w14:paraId="4F61D78A" w14:textId="77777777" w:rsidR="00AA436A" w:rsidRDefault="00DB3544"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r>
      <w:r w:rsidR="007017BC">
        <w:rPr>
          <w:rFonts w:ascii="Verdana" w:hAnsi="Verdana"/>
          <w:sz w:val="22"/>
        </w:rPr>
        <w:t xml:space="preserve">And to find these spaces, I mean, I've had the most hellish week and this is the space that I knew that I was, despite all the work I had to do, I'm like ‘I'm coming Ingrid’ like, you can recognise spaces where you need to hear other people, and these are moments where I will walk away and I've learned so much about the body, I've learned so much about other people’s experiences and I've learned so much about your stories that it’s not in my head despite what my doctors told me for five years before diagnosis, that I need to suck it up and do yoga, you know! And I think that’s, I'm just so glad that you </w:t>
      </w:r>
      <w:proofErr w:type="gramStart"/>
      <w:r w:rsidR="007017BC">
        <w:rPr>
          <w:rFonts w:ascii="Verdana" w:hAnsi="Verdana"/>
          <w:sz w:val="22"/>
        </w:rPr>
        <w:t>are able to</w:t>
      </w:r>
      <w:proofErr w:type="gramEnd"/>
      <w:r w:rsidR="007017BC">
        <w:rPr>
          <w:rFonts w:ascii="Verdana" w:hAnsi="Verdana"/>
          <w:sz w:val="22"/>
        </w:rPr>
        <w:t xml:space="preserve"> be so free because these spaces, even if this helps you go on an hour before someone opens that door behind you and pisses you off, at least you've had that hour of solidarity and strength, and I just wanted to thank you for sharing your stories.</w:t>
      </w:r>
    </w:p>
    <w:p w14:paraId="7796987B" w14:textId="77777777" w:rsidR="00AA436A" w:rsidRDefault="00C51F2A"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 xml:space="preserve">Thank you Chisomo.  Marc, you looked like you were leaning forward to say </w:t>
      </w:r>
      <w:proofErr w:type="gramStart"/>
      <w:r>
        <w:rPr>
          <w:rFonts w:ascii="Verdana" w:hAnsi="Verdana"/>
          <w:sz w:val="22"/>
        </w:rPr>
        <w:t>something?</w:t>
      </w:r>
      <w:proofErr w:type="gramEnd"/>
    </w:p>
    <w:p w14:paraId="67648E3C" w14:textId="77777777" w:rsidR="00AA436A" w:rsidRDefault="00C51F2A"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sidR="00AA436A">
        <w:rPr>
          <w:rFonts w:ascii="Verdana" w:hAnsi="Verdana"/>
          <w:sz w:val="22"/>
        </w:rPr>
        <w:t>:</w:t>
      </w:r>
      <w:r>
        <w:rPr>
          <w:rFonts w:ascii="Verdana" w:hAnsi="Verdana"/>
          <w:sz w:val="22"/>
        </w:rPr>
        <w:tab/>
        <w:t>No just in solidarity with Emma and Jennifer and, you know, just sending you hugs from Brixton. We've got this!  It’s tough but we've got this.</w:t>
      </w:r>
    </w:p>
    <w:p w14:paraId="17B16ED6" w14:textId="77777777" w:rsidR="00AA436A" w:rsidRDefault="00C51F2A"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 xml:space="preserve">I was just going to say actually Emma your photo was one of the ones that I really liked that people chose to represent themselves with other people so </w:t>
      </w:r>
      <w:r>
        <w:rPr>
          <w:rFonts w:ascii="Verdana" w:hAnsi="Verdana"/>
          <w:sz w:val="22"/>
        </w:rPr>
        <w:lastRenderedPageBreak/>
        <w:t>the illness wasn’t just about this individual as if we are isolated beings, and I liked that quite a few of the submissions chose to show that they live illness with other people, and that’s regardless of whether people are supportive or not, or as Chisomo has described so powerfully, that actually they may be the most important person, they may be what allows you to eat and drink and what have you, but they can still really be harmful in so many ways and I really liked that you chose to represent yourself with other people, so yeah I found it really moving.</w:t>
      </w:r>
    </w:p>
    <w:p w14:paraId="0CF5D5D2" w14:textId="77777777" w:rsidR="00AA436A" w:rsidRDefault="00CA386F"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Go ahead Will.</w:t>
      </w:r>
    </w:p>
    <w:p w14:paraId="4E18971B" w14:textId="77777777" w:rsidR="00CA386F" w:rsidRDefault="00CA386F"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Will:</w:t>
      </w:r>
      <w:r>
        <w:rPr>
          <w:rFonts w:ascii="Verdana" w:hAnsi="Verdana"/>
          <w:sz w:val="22"/>
        </w:rPr>
        <w:tab/>
      </w:r>
      <w:proofErr w:type="gramStart"/>
      <w:r>
        <w:rPr>
          <w:rFonts w:ascii="Verdana" w:hAnsi="Verdana"/>
          <w:sz w:val="22"/>
        </w:rPr>
        <w:t>Again</w:t>
      </w:r>
      <w:proofErr w:type="gramEnd"/>
      <w:r>
        <w:rPr>
          <w:rFonts w:ascii="Verdana" w:hAnsi="Verdana"/>
          <w:sz w:val="22"/>
        </w:rPr>
        <w:t xml:space="preserve"> thank you everyone, the panellists, thank you </w:t>
      </w:r>
      <w:proofErr w:type="spellStart"/>
      <w:r>
        <w:rPr>
          <w:rFonts w:ascii="Verdana" w:hAnsi="Verdana"/>
          <w:sz w:val="22"/>
        </w:rPr>
        <w:t>Em</w:t>
      </w:r>
      <w:proofErr w:type="spellEnd"/>
      <w:r>
        <w:rPr>
          <w:rFonts w:ascii="Verdana" w:hAnsi="Verdana"/>
          <w:sz w:val="22"/>
        </w:rPr>
        <w:t xml:space="preserve"> and Jennifer, that really resonated.  I'm </w:t>
      </w:r>
      <w:proofErr w:type="gramStart"/>
      <w:r>
        <w:rPr>
          <w:rFonts w:ascii="Verdana" w:hAnsi="Verdana"/>
          <w:sz w:val="22"/>
        </w:rPr>
        <w:t>fairly lucky</w:t>
      </w:r>
      <w:proofErr w:type="gramEnd"/>
      <w:r>
        <w:rPr>
          <w:rFonts w:ascii="Verdana" w:hAnsi="Verdana"/>
          <w:sz w:val="22"/>
        </w:rPr>
        <w:t xml:space="preserve">, I'm Marc’s work-husband and around the time that Marc found out that he was getting his headaches I was diagnosed with COVID.  I'm now living with long COVID, I've been having long term COVID symptoms for seven to eight months, I'm one of those people who proves that it’s not just like mild flu and thousands of us, tens of thousands of us in the UK, millions of us around the world, we’re never hospitalised but are now living with long term chronic illness as a result of being infected with the virus, and for me there's something that really resonates for some of the stories that I've heard about not being believed, about going to your family doctor – Chisomo you just used the thing of ‘oh go and do some yoga and you'll be alright’, and my GP after that telephone call number ten suggested what I really needed was a short course of counselling when I was telling her that I was awake for five or six hours every night with chronic limb pain and my limbs completely numb. </w:t>
      </w:r>
      <w:proofErr w:type="gramStart"/>
      <w:r>
        <w:rPr>
          <w:rFonts w:ascii="Verdana" w:hAnsi="Verdana"/>
          <w:sz w:val="22"/>
        </w:rPr>
        <w:t>So</w:t>
      </w:r>
      <w:proofErr w:type="gramEnd"/>
      <w:r>
        <w:rPr>
          <w:rFonts w:ascii="Verdana" w:hAnsi="Verdana"/>
          <w:sz w:val="22"/>
        </w:rPr>
        <w:t xml:space="preserve"> people don’t believe that there is such a thing as Coronavirus, people don’t believe that wearing masks have any impact and so on top of all of the conspiracies that we’re dealing with globally, those of us who are living with long COVID are disbelieved.  </w:t>
      </w:r>
    </w:p>
    <w:p w14:paraId="2069BB08" w14:textId="77777777" w:rsidR="00AA436A" w:rsidRDefault="00CA386F"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ab/>
        <w:t>For me my image also resonated around something that Marc and I talk about a lot, around an added addition of aging and an added addition of aging as a queer man in a culture that focuses on being beautiful, on having a particular body image and so for me as someone who can no longer exercise in the way I want to, even basic exercise, means that my body is starting to change in addition to aging within a culture that doesn’t like to see people starting to get droopy man boobs and beer bellies, unless you go to very particular venues.  But my positive take, and Chisomo you've just reminded me of being asset focused here</w:t>
      </w:r>
      <w:r w:rsidR="00F11C1B">
        <w:rPr>
          <w:rFonts w:ascii="Verdana" w:hAnsi="Verdana"/>
          <w:sz w:val="22"/>
        </w:rPr>
        <w:t xml:space="preserve">, my positive take on this is that many of the demographic groups of people who are living with long COVID tend to be white, middle aged women because lots of black folks are getting COVID and are dying, so of those people who are surviving they tend to be of a different demographic group, and my experience of being involved in some of those long COVID support fora is that those people are suddenly realising what it’s like to have to navigate a health and social care system that is completely broken. And I have sat in meetings with white middle class, middle aged women who are now trying to navigate the benefits system and are weeping because of how tough it is and people who are coming away from saying ‘hang on, I used to be first in line at my GPs because I'm articulate enough to do that, and now I can't get an appointment, I demand to see my practitioner’ and are realising they can't do it like millions of other people haven’t been able to access a good functional health and care system. So my kind of Pollyanna take home </w:t>
      </w:r>
      <w:r w:rsidR="00F11C1B">
        <w:rPr>
          <w:rFonts w:ascii="Verdana" w:hAnsi="Verdana"/>
          <w:sz w:val="22"/>
        </w:rPr>
        <w:lastRenderedPageBreak/>
        <w:t>from living with long COVID and being involved in this is there are a whole set of people who've suddenly had rockets put up their arses, who realise what it’s really like in the real world, and if anything comes out of this whole world crisis we've been living in, this pandemic we've been living in, there's a whole load of people who are suddenly going to have to wake the fuck up about how millions of other people in the world live, and maybe they’ll get off their arses and do something about it.</w:t>
      </w:r>
    </w:p>
    <w:p w14:paraId="1338DBAE" w14:textId="77777777" w:rsidR="00AA436A" w:rsidRDefault="00AD34CA"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 xml:space="preserve">Thank you very much Will, I wholeheartedly agree with you, I think that’s brilliant.  I've got </w:t>
      </w:r>
      <w:proofErr w:type="spellStart"/>
      <w:r>
        <w:rPr>
          <w:rFonts w:ascii="Verdana" w:hAnsi="Verdana"/>
          <w:sz w:val="22"/>
        </w:rPr>
        <w:t>Dresda</w:t>
      </w:r>
      <w:proofErr w:type="spellEnd"/>
      <w:r>
        <w:rPr>
          <w:rFonts w:ascii="Verdana" w:hAnsi="Verdana"/>
          <w:sz w:val="22"/>
        </w:rPr>
        <w:t xml:space="preserve"> asked to speak so I've unmuted you </w:t>
      </w:r>
      <w:proofErr w:type="spellStart"/>
      <w:r>
        <w:rPr>
          <w:rFonts w:ascii="Verdana" w:hAnsi="Verdana"/>
          <w:sz w:val="22"/>
        </w:rPr>
        <w:t>Dresda</w:t>
      </w:r>
      <w:proofErr w:type="spellEnd"/>
      <w:r>
        <w:rPr>
          <w:rFonts w:ascii="Verdana" w:hAnsi="Verdana"/>
          <w:sz w:val="22"/>
        </w:rPr>
        <w:t>, did you want to say something?</w:t>
      </w:r>
    </w:p>
    <w:p w14:paraId="0750576A" w14:textId="49349458" w:rsidR="00AA436A" w:rsidRDefault="00AD34CA" w:rsidP="00C72267">
      <w:pPr>
        <w:pStyle w:val="BodyTextIndent2"/>
        <w:tabs>
          <w:tab w:val="clear" w:pos="2268"/>
          <w:tab w:val="left" w:pos="1134"/>
        </w:tabs>
        <w:spacing w:before="320"/>
        <w:ind w:left="1134" w:hanging="1134"/>
        <w:rPr>
          <w:rFonts w:ascii="Verdana" w:hAnsi="Verdana"/>
          <w:sz w:val="22"/>
        </w:rPr>
      </w:pPr>
      <w:proofErr w:type="spellStart"/>
      <w:r>
        <w:rPr>
          <w:rFonts w:ascii="Verdana" w:hAnsi="Verdana"/>
          <w:sz w:val="22"/>
        </w:rPr>
        <w:t>Dresda</w:t>
      </w:r>
      <w:proofErr w:type="spellEnd"/>
      <w:r>
        <w:rPr>
          <w:rFonts w:ascii="Verdana" w:hAnsi="Verdana"/>
          <w:sz w:val="22"/>
        </w:rPr>
        <w:t>:</w:t>
      </w:r>
      <w:r>
        <w:rPr>
          <w:rFonts w:ascii="Verdana" w:hAnsi="Verdana"/>
          <w:sz w:val="22"/>
        </w:rPr>
        <w:tab/>
        <w:t>Yeah, thank you.  Thank you for your comments about the photos and thank you all the panellists, you are making such a good contribution and all the people that have sent photos, thank you very much.  I'm here with Connie, Connie’s my partner and she's the person of the photo and basically my intervention is about queer intimac</w:t>
      </w:r>
      <w:r w:rsidR="00CB0A56">
        <w:rPr>
          <w:rFonts w:ascii="Verdana" w:hAnsi="Verdana"/>
          <w:sz w:val="22"/>
        </w:rPr>
        <w:t>ies</w:t>
      </w:r>
      <w:r>
        <w:rPr>
          <w:rFonts w:ascii="Verdana" w:hAnsi="Verdana"/>
          <w:sz w:val="22"/>
        </w:rPr>
        <w:t xml:space="preserve"> and queer </w:t>
      </w:r>
      <w:proofErr w:type="spellStart"/>
      <w:r>
        <w:rPr>
          <w:rFonts w:ascii="Verdana" w:hAnsi="Verdana"/>
          <w:sz w:val="22"/>
        </w:rPr>
        <w:t>r</w:t>
      </w:r>
      <w:r w:rsidR="00CB0A56">
        <w:rPr>
          <w:rFonts w:ascii="Verdana" w:hAnsi="Verdana"/>
          <w:sz w:val="22"/>
        </w:rPr>
        <w:t>elaionalities</w:t>
      </w:r>
      <w:proofErr w:type="spellEnd"/>
      <w:r>
        <w:rPr>
          <w:rFonts w:ascii="Verdana" w:hAnsi="Verdana"/>
          <w:sz w:val="22"/>
        </w:rPr>
        <w:t xml:space="preserve">, because myself as well in the other people’s experience of chronic illness it’s different </w:t>
      </w:r>
      <w:r w:rsidR="00CB0A56">
        <w:rPr>
          <w:rFonts w:ascii="Verdana" w:hAnsi="Verdana"/>
          <w:sz w:val="22"/>
        </w:rPr>
        <w:t>than obviously my partner</w:t>
      </w:r>
      <w:r>
        <w:rPr>
          <w:rFonts w:ascii="Verdana" w:hAnsi="Verdana"/>
          <w:sz w:val="22"/>
        </w:rPr>
        <w:t xml:space="preserve"> and the photo basically, it’s basically for what Donna says, like, when people have the kind of illness and they smoke or they have kind of harmful </w:t>
      </w:r>
      <w:r w:rsidR="00CB0A56">
        <w:rPr>
          <w:rFonts w:ascii="Verdana" w:hAnsi="Verdana"/>
          <w:sz w:val="22"/>
        </w:rPr>
        <w:t>habits</w:t>
      </w:r>
      <w:r>
        <w:rPr>
          <w:rFonts w:ascii="Verdana" w:hAnsi="Verdana"/>
          <w:sz w:val="22"/>
        </w:rPr>
        <w:t xml:space="preserve">, I believe comments ‘why do you do this to your body if you are already sick?’ right, and Connie, I mean, I live with Connie and cannot remove myself from the fact that I sometimes I make such </w:t>
      </w:r>
      <w:r w:rsidR="00CB0A56">
        <w:rPr>
          <w:rFonts w:ascii="Verdana" w:hAnsi="Verdana"/>
          <w:sz w:val="22"/>
        </w:rPr>
        <w:t>comments,</w:t>
      </w:r>
      <w:r>
        <w:rPr>
          <w:rFonts w:ascii="Verdana" w:hAnsi="Verdana"/>
          <w:sz w:val="22"/>
        </w:rPr>
        <w:t xml:space="preserve"> right, and I think it has to do with queer temporalities in my opinion because we were discussing yesterday these ones, like, for me the fact that she smokes is because she's </w:t>
      </w:r>
      <w:r w:rsidR="00CB0A56">
        <w:rPr>
          <w:rFonts w:ascii="Verdana" w:hAnsi="Verdana"/>
          <w:sz w:val="22"/>
        </w:rPr>
        <w:t>interrupting,</w:t>
      </w:r>
      <w:r>
        <w:rPr>
          <w:rFonts w:ascii="Verdana" w:hAnsi="Verdana"/>
          <w:sz w:val="22"/>
        </w:rPr>
        <w:t xml:space="preserve"> she's like breaking the future that I have envisioned with her</w:t>
      </w:r>
      <w:r w:rsidR="002F4580">
        <w:rPr>
          <w:rFonts w:ascii="Verdana" w:hAnsi="Verdana"/>
          <w:sz w:val="22"/>
        </w:rPr>
        <w:t xml:space="preserve">, </w:t>
      </w:r>
      <w:r w:rsidR="00CB0A56">
        <w:rPr>
          <w:rFonts w:ascii="Verdana" w:hAnsi="Verdana"/>
          <w:sz w:val="22"/>
        </w:rPr>
        <w:t>while</w:t>
      </w:r>
      <w:r w:rsidR="002F4580">
        <w:rPr>
          <w:rFonts w:ascii="Verdana" w:hAnsi="Verdana"/>
          <w:sz w:val="22"/>
        </w:rPr>
        <w:t xml:space="preserve"> she's smoking in order to be with me in the present, because smoking is what keeps her be present with me.  So yeah, but that’s basically the love and hate relationship that happens within queer intimacies but also queer intimac</w:t>
      </w:r>
      <w:r w:rsidR="00F51B6F">
        <w:rPr>
          <w:rFonts w:ascii="Verdana" w:hAnsi="Verdana"/>
          <w:sz w:val="22"/>
        </w:rPr>
        <w:t>ies</w:t>
      </w:r>
      <w:r w:rsidR="002F4580">
        <w:rPr>
          <w:rFonts w:ascii="Verdana" w:hAnsi="Verdana"/>
          <w:sz w:val="22"/>
        </w:rPr>
        <w:t xml:space="preserve"> with materiality and other kinds of </w:t>
      </w:r>
      <w:r w:rsidR="00BA03A6">
        <w:rPr>
          <w:rFonts w:ascii="Verdana" w:hAnsi="Verdana"/>
          <w:sz w:val="22"/>
        </w:rPr>
        <w:t>analysis</w:t>
      </w:r>
      <w:r w:rsidR="002F4580">
        <w:rPr>
          <w:rFonts w:ascii="Verdana" w:hAnsi="Verdana"/>
          <w:sz w:val="22"/>
        </w:rPr>
        <w:t xml:space="preserve"> and </w:t>
      </w:r>
      <w:r w:rsidR="00F51B6F">
        <w:rPr>
          <w:rFonts w:ascii="Verdana" w:hAnsi="Verdana"/>
          <w:sz w:val="22"/>
        </w:rPr>
        <w:t xml:space="preserve">that's a little bit why Connie took the </w:t>
      </w:r>
      <w:proofErr w:type="gramStart"/>
      <w:r w:rsidR="00F51B6F">
        <w:rPr>
          <w:rFonts w:ascii="Verdana" w:hAnsi="Verdana"/>
          <w:sz w:val="22"/>
        </w:rPr>
        <w:t>photo</w:t>
      </w:r>
      <w:proofErr w:type="gramEnd"/>
      <w:r w:rsidR="00F51B6F">
        <w:rPr>
          <w:rFonts w:ascii="Verdana" w:hAnsi="Verdana"/>
          <w:sz w:val="22"/>
        </w:rPr>
        <w:t xml:space="preserve"> and </w:t>
      </w:r>
      <w:r w:rsidR="002F4580">
        <w:rPr>
          <w:rFonts w:ascii="Verdana" w:hAnsi="Verdana"/>
          <w:sz w:val="22"/>
        </w:rPr>
        <w:t>I don’t know if Connie you want to say something?</w:t>
      </w:r>
    </w:p>
    <w:p w14:paraId="30362FA3" w14:textId="77777777" w:rsidR="00AA436A" w:rsidRDefault="002F4580"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Connie</w:t>
      </w:r>
      <w:r w:rsidR="00AA436A">
        <w:rPr>
          <w:rFonts w:ascii="Verdana" w:hAnsi="Verdana"/>
          <w:sz w:val="22"/>
        </w:rPr>
        <w:t>:</w:t>
      </w:r>
      <w:r>
        <w:rPr>
          <w:rFonts w:ascii="Verdana" w:hAnsi="Verdana"/>
          <w:sz w:val="22"/>
        </w:rPr>
        <w:tab/>
        <w:t xml:space="preserve">Yeah, one thing what I like about the fact that it’s a photo and the view and not only reader but the text has a time to look at the photo and I think the reflection of the person who's actually looking at the photo is a different one, it is not following words in a text and trying to understand what is going to say, but makes his or her own words, sentence in the head and I think I appreciate exactly this very, very, very much because I can say so much but on the end of the day about my condition I know that nobody can really put himself in my life and me the most important thing is that somebody see that I have a specific condition and makes his or her own way how to deal with it and this takes time, and the photography gives you the time.  It’s captured one single moment and it’s as if you time individually, every viewer has individual thoughts and individual text in their head.  I think this is the plus for text that actually, yeah, opens a little bit more horizon I </w:t>
      </w:r>
      <w:proofErr w:type="gramStart"/>
      <w:r>
        <w:rPr>
          <w:rFonts w:ascii="Verdana" w:hAnsi="Verdana"/>
          <w:sz w:val="22"/>
        </w:rPr>
        <w:t>think</w:t>
      </w:r>
      <w:proofErr w:type="gramEnd"/>
      <w:r>
        <w:rPr>
          <w:rFonts w:ascii="Verdana" w:hAnsi="Verdana"/>
          <w:sz w:val="22"/>
        </w:rPr>
        <w:t xml:space="preserve"> and I really, really appreciate it. For me the most struggling thing is the interaction with social surroundings, so there I love it when somebody think about it, have a reason.</w:t>
      </w:r>
    </w:p>
    <w:p w14:paraId="29CE478C" w14:textId="77777777" w:rsidR="00AA436A" w:rsidRDefault="002F4580" w:rsidP="00C72267">
      <w:pPr>
        <w:pStyle w:val="BodyTextIndent2"/>
        <w:tabs>
          <w:tab w:val="clear" w:pos="2268"/>
          <w:tab w:val="left" w:pos="1134"/>
        </w:tabs>
        <w:spacing w:before="320"/>
        <w:ind w:left="1134" w:hanging="1134"/>
        <w:rPr>
          <w:rFonts w:ascii="Verdana" w:hAnsi="Verdana"/>
          <w:sz w:val="22"/>
        </w:rPr>
      </w:pPr>
      <w:proofErr w:type="spellStart"/>
      <w:r>
        <w:rPr>
          <w:rFonts w:ascii="Verdana" w:hAnsi="Verdana"/>
          <w:sz w:val="22"/>
        </w:rPr>
        <w:lastRenderedPageBreak/>
        <w:t>Dresda</w:t>
      </w:r>
      <w:proofErr w:type="spellEnd"/>
      <w:r>
        <w:rPr>
          <w:rFonts w:ascii="Verdana" w:hAnsi="Verdana"/>
          <w:sz w:val="22"/>
        </w:rPr>
        <w:t>:</w:t>
      </w:r>
      <w:r>
        <w:rPr>
          <w:rFonts w:ascii="Verdana" w:hAnsi="Verdana"/>
          <w:sz w:val="22"/>
        </w:rPr>
        <w:tab/>
      </w:r>
      <w:proofErr w:type="gramStart"/>
      <w:r>
        <w:rPr>
          <w:rFonts w:ascii="Verdana" w:hAnsi="Verdana"/>
          <w:sz w:val="22"/>
        </w:rPr>
        <w:t>Yeah</w:t>
      </w:r>
      <w:proofErr w:type="gramEnd"/>
      <w:r>
        <w:rPr>
          <w:rFonts w:ascii="Verdana" w:hAnsi="Verdana"/>
          <w:sz w:val="22"/>
        </w:rPr>
        <w:t xml:space="preserve"> and just to say that she had Narcolepsy and also Narcolepsy is a really not well known condition so </w:t>
      </w:r>
      <w:r w:rsidR="00F51B6F">
        <w:rPr>
          <w:rFonts w:ascii="Verdana" w:hAnsi="Verdana"/>
          <w:sz w:val="22"/>
        </w:rPr>
        <w:t xml:space="preserve">this is </w:t>
      </w:r>
      <w:r>
        <w:rPr>
          <w:rFonts w:ascii="Verdana" w:hAnsi="Verdana"/>
          <w:sz w:val="22"/>
        </w:rPr>
        <w:t>basically as well</w:t>
      </w:r>
      <w:r w:rsidR="00F51B6F">
        <w:rPr>
          <w:rFonts w:ascii="Verdana" w:hAnsi="Verdana"/>
          <w:sz w:val="22"/>
        </w:rPr>
        <w:t>, just to name her disease.</w:t>
      </w:r>
      <w:r>
        <w:rPr>
          <w:rFonts w:ascii="Verdana" w:hAnsi="Verdana"/>
          <w:sz w:val="22"/>
        </w:rPr>
        <w:t xml:space="preserve"> Thank you.</w:t>
      </w:r>
    </w:p>
    <w:p w14:paraId="699B9CB3" w14:textId="77777777" w:rsidR="00AA436A" w:rsidRDefault="002F4580"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sidR="00AA436A">
        <w:rPr>
          <w:rFonts w:ascii="Verdana" w:hAnsi="Verdana"/>
          <w:sz w:val="22"/>
        </w:rPr>
        <w:t>:</w:t>
      </w:r>
      <w:r>
        <w:rPr>
          <w:rFonts w:ascii="Verdana" w:hAnsi="Verdana"/>
          <w:sz w:val="22"/>
        </w:rPr>
        <w:tab/>
        <w:t>Thank you very much</w:t>
      </w:r>
      <w:r w:rsidR="00CE42C9">
        <w:rPr>
          <w:rFonts w:ascii="Verdana" w:hAnsi="Verdana"/>
          <w:sz w:val="22"/>
        </w:rPr>
        <w:t>, I think that was great.  I'm very conscious of time and I said that we would end at six thirty and I think we've been going for a while and I'm conscious that we could probably keep going.  I think though that’s quite a nice place to end in a way, I'm struck by the discussions of time, certainly it’s something that Donna and I have spoken about and I think the difference between thinking about being with someone in the present and being with someone in the future and the disjunction between a person who is living with illness and the person who they are living with and what they experience, and I think there's a lot to be said.  I’d like to see if the panel, Marc, Chisomo or Donna, have anything they would like to add or end on, and apologies to those of you who didn’t get a chance to speak?</w:t>
      </w:r>
    </w:p>
    <w:p w14:paraId="11D76CE0" w14:textId="77777777" w:rsidR="00CE42C9" w:rsidRDefault="00CE42C9"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Donna:</w:t>
      </w:r>
      <w:r>
        <w:rPr>
          <w:rFonts w:ascii="Verdana" w:hAnsi="Verdana"/>
          <w:sz w:val="22"/>
        </w:rPr>
        <w:tab/>
        <w:t xml:space="preserve">I would just respond to say thank you to </w:t>
      </w:r>
      <w:proofErr w:type="spellStart"/>
      <w:r>
        <w:rPr>
          <w:rFonts w:ascii="Verdana" w:hAnsi="Verdana"/>
          <w:sz w:val="22"/>
        </w:rPr>
        <w:t>Dresda</w:t>
      </w:r>
      <w:proofErr w:type="spellEnd"/>
      <w:r>
        <w:rPr>
          <w:rFonts w:ascii="Verdana" w:hAnsi="Verdana"/>
          <w:sz w:val="22"/>
        </w:rPr>
        <w:t xml:space="preserve"> and Connie, yeah, it's great to have you both here and I'm so glad that you brought up queer time and that we haven’t really had time to talk about, you know, the pleasures and that’s not to take away from the difficulties, but the pleasure that comes with and how we have to live with what we enjoy such as smoking, that might go against how we’re supposed to practice health or illness, but in actual fact are the really important pleasures that we have to keep doing or that we want to keep doing, and they may even be acts of resistance and, yeah, as Ingrid said I'm totally fascinated by queer time and I think you said this idea that you live with multiple selves, so a bit like what Will said, that you have a </w:t>
      </w:r>
      <w:proofErr w:type="spellStart"/>
      <w:r>
        <w:rPr>
          <w:rFonts w:ascii="Verdana" w:hAnsi="Verdana"/>
          <w:sz w:val="22"/>
        </w:rPr>
        <w:t>self who's</w:t>
      </w:r>
      <w:proofErr w:type="spellEnd"/>
      <w:r>
        <w:rPr>
          <w:rFonts w:ascii="Verdana" w:hAnsi="Verdana"/>
          <w:sz w:val="22"/>
        </w:rPr>
        <w:t xml:space="preserve"> maybe changed over time that you're familiar with, but then you start aging on top of that and you kind of think well how many incarnations am I going to go through and, you know, could some of it, I don’t know, slow down or something!  So </w:t>
      </w:r>
      <w:proofErr w:type="gramStart"/>
      <w:r>
        <w:rPr>
          <w:rFonts w:ascii="Verdana" w:hAnsi="Verdana"/>
          <w:sz w:val="22"/>
        </w:rPr>
        <w:t>yeah</w:t>
      </w:r>
      <w:proofErr w:type="gramEnd"/>
      <w:r>
        <w:rPr>
          <w:rFonts w:ascii="Verdana" w:hAnsi="Verdana"/>
          <w:sz w:val="22"/>
        </w:rPr>
        <w:t xml:space="preserve"> I just wish we’d had more time also to talk about the kind of queer temporality pleasure side of it all.</w:t>
      </w:r>
    </w:p>
    <w:p w14:paraId="10788BCB" w14:textId="77777777" w:rsidR="00AA436A" w:rsidRDefault="001053D3"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Chisomo</w:t>
      </w:r>
      <w:r w:rsidR="00AA436A">
        <w:rPr>
          <w:rFonts w:ascii="Verdana" w:hAnsi="Verdana"/>
          <w:sz w:val="22"/>
        </w:rPr>
        <w:t>:</w:t>
      </w:r>
      <w:r>
        <w:rPr>
          <w:rFonts w:ascii="Verdana" w:hAnsi="Verdana"/>
          <w:sz w:val="22"/>
        </w:rPr>
        <w:tab/>
        <w:t xml:space="preserve">Thank you Donna, I just wanted to say thank you to the organisers Donna and Ingrid for putting this together and to Marc for sharing space and everybody, you know, Will and Emma and </w:t>
      </w:r>
      <w:proofErr w:type="spellStart"/>
      <w:r>
        <w:rPr>
          <w:rFonts w:ascii="Verdana" w:hAnsi="Verdana"/>
          <w:sz w:val="22"/>
        </w:rPr>
        <w:t>Dresda</w:t>
      </w:r>
      <w:proofErr w:type="spellEnd"/>
      <w:r>
        <w:rPr>
          <w:rFonts w:ascii="Verdana" w:hAnsi="Verdana"/>
          <w:sz w:val="22"/>
        </w:rPr>
        <w:t xml:space="preserve"> who spoke so beautifully, it’s been such an important space for me and made just so much sense in my life to make time for it and I'm so grateful and hope I have a chance that we can do a Part 2, 3, 4, 5, 7 whatever.  Thank you.</w:t>
      </w:r>
    </w:p>
    <w:p w14:paraId="7B97A9FB" w14:textId="77777777" w:rsidR="00AA436A" w:rsidRDefault="001053D3"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Marc, any final words?</w:t>
      </w:r>
    </w:p>
    <w:p w14:paraId="04610E14" w14:textId="77777777" w:rsidR="00AA436A" w:rsidRDefault="001053D3"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Marc</w:t>
      </w:r>
      <w:r w:rsidR="00AA436A">
        <w:rPr>
          <w:rFonts w:ascii="Verdana" w:hAnsi="Verdana"/>
          <w:sz w:val="22"/>
        </w:rPr>
        <w:t>:</w:t>
      </w:r>
      <w:r>
        <w:rPr>
          <w:rFonts w:ascii="Verdana" w:hAnsi="Verdana"/>
          <w:sz w:val="22"/>
        </w:rPr>
        <w:tab/>
        <w:t xml:space="preserve">I mean, I just echo what my fellow panellists have said already and I'm </w:t>
      </w:r>
      <w:proofErr w:type="gramStart"/>
      <w:r>
        <w:rPr>
          <w:rFonts w:ascii="Verdana" w:hAnsi="Verdana"/>
          <w:sz w:val="22"/>
        </w:rPr>
        <w:t>really grateful</w:t>
      </w:r>
      <w:proofErr w:type="gramEnd"/>
      <w:r>
        <w:rPr>
          <w:rFonts w:ascii="Verdana" w:hAnsi="Verdana"/>
          <w:sz w:val="22"/>
        </w:rPr>
        <w:t xml:space="preserve"> for the space and also for the opportunity to share work that I haven’t really kind of dug down into for a good four/five years, and so just to remember that has been amazing. But also just to reflect that these kind of storytelling, the use of art and photography are incredibly important collectively, but also individually as well, so I would encourage people who may have chronic conditions or know people that do to engage in the arts, engage in photography, pick up and reflect what you're experiencing and put that out into the world because as we've seen today from this conversation sometimes it’s the only way that we can, to get people to hear us sometimes they need to see us, and so I would encourage individuals to do that, but </w:t>
      </w:r>
      <w:r>
        <w:rPr>
          <w:rFonts w:ascii="Verdana" w:hAnsi="Verdana"/>
          <w:sz w:val="22"/>
        </w:rPr>
        <w:lastRenderedPageBreak/>
        <w:t>once again grateful for this space, it’s always amazing to do these things, thank you.</w:t>
      </w:r>
    </w:p>
    <w:p w14:paraId="1A65CD8A" w14:textId="77777777" w:rsidR="00AA436A" w:rsidRDefault="001053D3" w:rsidP="00C72267">
      <w:pPr>
        <w:pStyle w:val="BodyTextIndent2"/>
        <w:tabs>
          <w:tab w:val="clear" w:pos="2268"/>
          <w:tab w:val="left" w:pos="1134"/>
        </w:tabs>
        <w:spacing w:before="320"/>
        <w:ind w:left="1134" w:hanging="1134"/>
        <w:rPr>
          <w:rFonts w:ascii="Verdana" w:hAnsi="Verdana"/>
          <w:sz w:val="22"/>
        </w:rPr>
      </w:pPr>
      <w:r>
        <w:rPr>
          <w:rFonts w:ascii="Verdana" w:hAnsi="Verdana"/>
          <w:sz w:val="22"/>
        </w:rPr>
        <w:t>Ingrid:</w:t>
      </w:r>
      <w:r>
        <w:rPr>
          <w:rFonts w:ascii="Verdana" w:hAnsi="Verdana"/>
          <w:sz w:val="22"/>
        </w:rPr>
        <w:tab/>
        <w:t xml:space="preserve">Thank you very much Marc, that was a lovely way to end the discussion.  I’d just like to thank again the panel: Marc Thompson, </w:t>
      </w:r>
      <w:proofErr w:type="spellStart"/>
      <w:r>
        <w:rPr>
          <w:rFonts w:ascii="Verdana" w:hAnsi="Verdana"/>
          <w:sz w:val="22"/>
        </w:rPr>
        <w:t>Chisomo</w:t>
      </w:r>
      <w:proofErr w:type="spellEnd"/>
      <w:r>
        <w:rPr>
          <w:rFonts w:ascii="Verdana" w:hAnsi="Verdana"/>
          <w:sz w:val="22"/>
        </w:rPr>
        <w:t xml:space="preserve"> </w:t>
      </w:r>
      <w:proofErr w:type="spellStart"/>
      <w:r>
        <w:rPr>
          <w:rFonts w:ascii="Verdana" w:hAnsi="Verdana"/>
          <w:sz w:val="22"/>
        </w:rPr>
        <w:t>Kilinga</w:t>
      </w:r>
      <w:proofErr w:type="spellEnd"/>
      <w:r>
        <w:rPr>
          <w:rFonts w:ascii="Verdana" w:hAnsi="Verdana"/>
          <w:sz w:val="22"/>
        </w:rPr>
        <w:t xml:space="preserve"> and Donna McCormack for your beautiful words and your thoughtful reflections.  I’d really like to thank everyone who submitted a photo, I think we were really overwhelmed by what was shared with us and to people who participated in this discussion, and also I should say thank you very much to Stephanie Sinclair who I didn’t introduce or thank, but who has been responding to everyone, there you go Stephanie, Stephanie’s been phenomenal in helping, in running, in putting this together and putting the bigger Visualising Bodies programme together, so thank you so much Stephanie for all of your work on this.  I'm going to end it now, we will make the recording available on the website with the transcript for those people who didn’t manage </w:t>
      </w:r>
      <w:proofErr w:type="gramStart"/>
      <w:r>
        <w:rPr>
          <w:rFonts w:ascii="Verdana" w:hAnsi="Verdana"/>
          <w:sz w:val="22"/>
        </w:rPr>
        <w:t>it</w:t>
      </w:r>
      <w:proofErr w:type="gramEnd"/>
      <w:r>
        <w:rPr>
          <w:rFonts w:ascii="Verdana" w:hAnsi="Verdana"/>
          <w:sz w:val="22"/>
        </w:rPr>
        <w:t xml:space="preserve"> or should you like to listen to us all again, and we will let you know what happens in future. We don’t have any concrete plans with this project but it seems like there's a lot of interest so we can see how we move forward with this.  Right, thank you very much everyone, I will see you at some time in the future. Thank you.</w:t>
      </w:r>
    </w:p>
    <w:p w14:paraId="4E8AEA6B" w14:textId="77777777" w:rsidR="005549C8" w:rsidRDefault="005549C8">
      <w:pPr>
        <w:pStyle w:val="BodyTextIndent2"/>
        <w:tabs>
          <w:tab w:val="clear" w:pos="2268"/>
          <w:tab w:val="left" w:pos="1080"/>
        </w:tabs>
        <w:spacing w:before="320"/>
        <w:ind w:left="1077" w:hanging="1077"/>
        <w:rPr>
          <w:rFonts w:ascii="Verdana" w:hAnsi="Verdana"/>
          <w:sz w:val="22"/>
        </w:rPr>
      </w:pPr>
    </w:p>
    <w:p w14:paraId="424FE90E" w14:textId="77777777" w:rsidR="005549C8" w:rsidRDefault="005549C8">
      <w:pPr>
        <w:pStyle w:val="BodyTextIndent2"/>
        <w:tabs>
          <w:tab w:val="clear" w:pos="2268"/>
          <w:tab w:val="left" w:pos="1080"/>
        </w:tabs>
        <w:ind w:left="1080" w:hanging="1080"/>
        <w:rPr>
          <w:rFonts w:ascii="Verdana" w:hAnsi="Verdana"/>
          <w:b/>
          <w:bCs/>
          <w:i/>
          <w:iCs/>
        </w:rPr>
      </w:pPr>
      <w:r>
        <w:rPr>
          <w:rFonts w:ascii="Verdana" w:hAnsi="Verdana"/>
          <w:b/>
          <w:bCs/>
          <w:i/>
          <w:iCs/>
        </w:rPr>
        <w:t>End of recording</w:t>
      </w:r>
    </w:p>
    <w:p w14:paraId="0EACA44B" w14:textId="77D4FA3F" w:rsidR="005549C8" w:rsidRDefault="005549C8">
      <w:pPr>
        <w:pStyle w:val="BodyTextIndent2"/>
        <w:tabs>
          <w:tab w:val="clear" w:pos="2268"/>
          <w:tab w:val="left" w:pos="1080"/>
        </w:tabs>
        <w:ind w:left="1080" w:hanging="1080"/>
        <w:rPr>
          <w:rFonts w:ascii="Verdana" w:hAnsi="Verdana"/>
          <w:b/>
          <w:bCs/>
        </w:rPr>
        <w:sectPr w:rsidR="005549C8">
          <w:pgSz w:w="11906" w:h="16838" w:code="9"/>
          <w:pgMar w:top="850" w:right="850" w:bottom="1138" w:left="850" w:header="1138" w:footer="1411" w:gutter="562"/>
          <w:cols w:space="708"/>
          <w:docGrid w:linePitch="360"/>
        </w:sectPr>
      </w:pPr>
    </w:p>
    <w:p w14:paraId="308515C9" w14:textId="01A37BE7" w:rsidR="005549C8" w:rsidRDefault="005549C8">
      <w:pPr>
        <w:jc w:val="both"/>
        <w:rPr>
          <w:rFonts w:ascii="Verdana" w:hAnsi="Verdana"/>
        </w:rPr>
      </w:pPr>
    </w:p>
    <w:p w14:paraId="7CA19B5B" w14:textId="77777777" w:rsidR="005549C8" w:rsidRDefault="005549C8">
      <w:pPr>
        <w:jc w:val="both"/>
        <w:rPr>
          <w:rFonts w:ascii="Verdana" w:hAnsi="Verdana"/>
        </w:rPr>
      </w:pPr>
    </w:p>
    <w:p w14:paraId="5ED1DC01" w14:textId="77777777" w:rsidR="005549C8" w:rsidRDefault="005549C8">
      <w:pPr>
        <w:jc w:val="both"/>
        <w:rPr>
          <w:rFonts w:ascii="Verdana" w:hAnsi="Verdana"/>
        </w:rPr>
      </w:pPr>
    </w:p>
    <w:p w14:paraId="33F20C93" w14:textId="77777777" w:rsidR="005549C8" w:rsidRDefault="005549C8">
      <w:pPr>
        <w:jc w:val="both"/>
        <w:rPr>
          <w:rFonts w:ascii="Verdana" w:hAnsi="Verdana"/>
        </w:rPr>
      </w:pPr>
    </w:p>
    <w:p w14:paraId="67D920B1" w14:textId="77777777" w:rsidR="005549C8" w:rsidRDefault="005549C8">
      <w:pPr>
        <w:jc w:val="both"/>
        <w:rPr>
          <w:rFonts w:ascii="Verdana" w:hAnsi="Verdana"/>
        </w:rPr>
      </w:pPr>
    </w:p>
    <w:p w14:paraId="0FC81679" w14:textId="77777777" w:rsidR="005549C8" w:rsidRDefault="005549C8">
      <w:pPr>
        <w:jc w:val="both"/>
        <w:rPr>
          <w:rFonts w:ascii="Verdana" w:hAnsi="Verdana"/>
        </w:rPr>
      </w:pPr>
    </w:p>
    <w:p w14:paraId="0A12D037" w14:textId="77777777" w:rsidR="005549C8" w:rsidRDefault="005549C8">
      <w:pPr>
        <w:jc w:val="both"/>
        <w:rPr>
          <w:rFonts w:ascii="Verdana" w:hAnsi="Verdana"/>
        </w:rPr>
      </w:pPr>
    </w:p>
    <w:p w14:paraId="0ECA808F" w14:textId="77777777" w:rsidR="005549C8" w:rsidRDefault="005549C8">
      <w:pPr>
        <w:jc w:val="both"/>
        <w:rPr>
          <w:rFonts w:ascii="Verdana" w:hAnsi="Verdana"/>
        </w:rPr>
      </w:pPr>
    </w:p>
    <w:p w14:paraId="09B2B8BB" w14:textId="77777777" w:rsidR="005549C8" w:rsidRDefault="005549C8">
      <w:pPr>
        <w:jc w:val="center"/>
        <w:rPr>
          <w:rFonts w:ascii="Verdana" w:hAnsi="Verdana"/>
          <w:sz w:val="32"/>
        </w:rPr>
      </w:pPr>
    </w:p>
    <w:sectPr w:rsidR="005549C8">
      <w:footerReference w:type="even" r:id="rId8"/>
      <w:footerReference w:type="default" r:id="rId9"/>
      <w:headerReference w:type="first" r:id="rId10"/>
      <w:footerReference w:type="first" r:id="rId11"/>
      <w:pgSz w:w="11906" w:h="16838" w:code="9"/>
      <w:pgMar w:top="851" w:right="851" w:bottom="1134" w:left="851" w:header="1134" w:footer="1418" w:gutter="56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68867C" w14:textId="77777777" w:rsidR="007E13BE" w:rsidRDefault="007E13BE">
      <w:r>
        <w:separator/>
      </w:r>
    </w:p>
  </w:endnote>
  <w:endnote w:type="continuationSeparator" w:id="0">
    <w:p w14:paraId="0954A8FF" w14:textId="77777777" w:rsidR="007E13BE" w:rsidRDefault="007E13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imini">
    <w:altName w:val="Corbel"/>
    <w:panose1 w:val="020B0604020202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E76F5" w14:textId="77777777" w:rsidR="00CA386F" w:rsidRDefault="00CA3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50654C5" w14:textId="77777777" w:rsidR="00CA386F" w:rsidRDefault="00CA38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71A84" w14:textId="77777777" w:rsidR="00CA386F" w:rsidRDefault="00CA3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D1D43">
      <w:rPr>
        <w:rStyle w:val="PageNumber"/>
        <w:noProof/>
      </w:rPr>
      <w:t>2</w:t>
    </w:r>
    <w:r>
      <w:rPr>
        <w:rStyle w:val="PageNumber"/>
      </w:rPr>
      <w:fldChar w:fldCharType="end"/>
    </w:r>
  </w:p>
  <w:p w14:paraId="66311F41" w14:textId="77777777" w:rsidR="00CA386F" w:rsidRDefault="00CA38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43F88" w14:textId="77777777" w:rsidR="00CA386F" w:rsidRDefault="00CA3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862596" w14:textId="77777777" w:rsidR="00CA386F" w:rsidRDefault="00CA38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F3892" w14:textId="77777777" w:rsidR="00CA386F" w:rsidRDefault="00CA3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0DA0877" w14:textId="77777777" w:rsidR="00CA386F" w:rsidRDefault="00CA38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14F19" w14:textId="39AB7490" w:rsidR="00CA386F" w:rsidRDefault="00CA386F">
    <w:pPr>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32168" w14:textId="77777777" w:rsidR="007E13BE" w:rsidRDefault="007E13BE">
      <w:r>
        <w:separator/>
      </w:r>
    </w:p>
  </w:footnote>
  <w:footnote w:type="continuationSeparator" w:id="0">
    <w:p w14:paraId="628F27D7" w14:textId="77777777" w:rsidR="007E13BE" w:rsidRDefault="007E13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0FDBC" w14:textId="5E27D88D" w:rsidR="00CA386F" w:rsidRDefault="00CA38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281"/>
    <w:rsid w:val="0001413B"/>
    <w:rsid w:val="001053D3"/>
    <w:rsid w:val="00126881"/>
    <w:rsid w:val="00137BD3"/>
    <w:rsid w:val="0016718E"/>
    <w:rsid w:val="00170C04"/>
    <w:rsid w:val="00175E12"/>
    <w:rsid w:val="001764A7"/>
    <w:rsid w:val="001B09B9"/>
    <w:rsid w:val="001E76D4"/>
    <w:rsid w:val="002063BA"/>
    <w:rsid w:val="002069CE"/>
    <w:rsid w:val="00215B6B"/>
    <w:rsid w:val="002567CA"/>
    <w:rsid w:val="00280618"/>
    <w:rsid w:val="00282E31"/>
    <w:rsid w:val="002F4580"/>
    <w:rsid w:val="00312BF7"/>
    <w:rsid w:val="00332CC8"/>
    <w:rsid w:val="00333A19"/>
    <w:rsid w:val="00342BE7"/>
    <w:rsid w:val="004002D5"/>
    <w:rsid w:val="00406535"/>
    <w:rsid w:val="00412858"/>
    <w:rsid w:val="00433FE5"/>
    <w:rsid w:val="0045204C"/>
    <w:rsid w:val="004572C1"/>
    <w:rsid w:val="00457FD7"/>
    <w:rsid w:val="004740BF"/>
    <w:rsid w:val="00486AA0"/>
    <w:rsid w:val="005108F9"/>
    <w:rsid w:val="005549C8"/>
    <w:rsid w:val="0056274D"/>
    <w:rsid w:val="005D378C"/>
    <w:rsid w:val="005E622A"/>
    <w:rsid w:val="00645A41"/>
    <w:rsid w:val="00655D02"/>
    <w:rsid w:val="00687C48"/>
    <w:rsid w:val="006B4A55"/>
    <w:rsid w:val="007017BC"/>
    <w:rsid w:val="007367CB"/>
    <w:rsid w:val="00761853"/>
    <w:rsid w:val="00771DE2"/>
    <w:rsid w:val="007E13BE"/>
    <w:rsid w:val="007E55F7"/>
    <w:rsid w:val="00832A2E"/>
    <w:rsid w:val="008442A8"/>
    <w:rsid w:val="00845295"/>
    <w:rsid w:val="00864456"/>
    <w:rsid w:val="008A37A5"/>
    <w:rsid w:val="00933C30"/>
    <w:rsid w:val="00964F13"/>
    <w:rsid w:val="009654F7"/>
    <w:rsid w:val="009D4F61"/>
    <w:rsid w:val="00A538A1"/>
    <w:rsid w:val="00A70EC0"/>
    <w:rsid w:val="00A948E3"/>
    <w:rsid w:val="00AA436A"/>
    <w:rsid w:val="00AB298A"/>
    <w:rsid w:val="00AB3959"/>
    <w:rsid w:val="00AD34CA"/>
    <w:rsid w:val="00B4620E"/>
    <w:rsid w:val="00BA03A6"/>
    <w:rsid w:val="00BA1CE5"/>
    <w:rsid w:val="00BD595C"/>
    <w:rsid w:val="00C26E7D"/>
    <w:rsid w:val="00C42C4B"/>
    <w:rsid w:val="00C51F2A"/>
    <w:rsid w:val="00C72267"/>
    <w:rsid w:val="00C72281"/>
    <w:rsid w:val="00CA386F"/>
    <w:rsid w:val="00CB0A56"/>
    <w:rsid w:val="00CB57AF"/>
    <w:rsid w:val="00CC625E"/>
    <w:rsid w:val="00CE0A08"/>
    <w:rsid w:val="00CE42C9"/>
    <w:rsid w:val="00CF1CAB"/>
    <w:rsid w:val="00D00B28"/>
    <w:rsid w:val="00D73C83"/>
    <w:rsid w:val="00DB3544"/>
    <w:rsid w:val="00DD1D43"/>
    <w:rsid w:val="00E02D61"/>
    <w:rsid w:val="00E35A3E"/>
    <w:rsid w:val="00E442FB"/>
    <w:rsid w:val="00E47256"/>
    <w:rsid w:val="00E76A1B"/>
    <w:rsid w:val="00EE7744"/>
    <w:rsid w:val="00F11C1B"/>
    <w:rsid w:val="00F414F4"/>
    <w:rsid w:val="00F51B6F"/>
    <w:rsid w:val="00FA6F79"/>
    <w:rsid w:val="00FC4C6A"/>
    <w:rsid w:val="00FE56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18A4EC"/>
  <w15:chartTrackingRefBased/>
  <w15:docId w15:val="{343022BB-9B67-3B41-A32C-CAC4294B2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szCs w:val="24"/>
      <w:lang w:eastAsia="en-US"/>
    </w:rPr>
  </w:style>
  <w:style w:type="paragraph" w:styleId="Heading1">
    <w:name w:val="heading 1"/>
    <w:basedOn w:val="Normal"/>
    <w:next w:val="Normal"/>
    <w:qFormat/>
    <w:pPr>
      <w:keepNext/>
      <w:jc w:val="center"/>
      <w:outlineLvl w:val="0"/>
    </w:pPr>
    <w:rPr>
      <w:rFonts w:ascii="Arial Unicode MS" w:hAnsi="Arial Unicode MS" w:cs="Arial Unicode MS"/>
      <w:b/>
      <w:bCs/>
      <w:sz w:val="28"/>
    </w:rPr>
  </w:style>
  <w:style w:type="paragraph" w:styleId="Heading2">
    <w:name w:val="heading 2"/>
    <w:basedOn w:val="Normal"/>
    <w:next w:val="Normal"/>
    <w:qFormat/>
    <w:pPr>
      <w:keepNext/>
      <w:jc w:val="center"/>
      <w:outlineLvl w:val="1"/>
    </w:pPr>
    <w:rPr>
      <w:b/>
      <w:bCs/>
      <w:sz w:val="40"/>
    </w:rPr>
  </w:style>
  <w:style w:type="paragraph" w:styleId="Heading3">
    <w:name w:val="heading 3"/>
    <w:basedOn w:val="Normal"/>
    <w:next w:val="Normal"/>
    <w:qFormat/>
    <w:pPr>
      <w:keepNext/>
      <w:pBdr>
        <w:top w:val="single" w:sz="36" w:space="1" w:color="FF9900"/>
        <w:left w:val="single" w:sz="36" w:space="4" w:color="FF9900"/>
        <w:bottom w:val="single" w:sz="36" w:space="1" w:color="FF9900"/>
        <w:right w:val="single" w:sz="36" w:space="4" w:color="FF9900"/>
      </w:pBdr>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
    <w:name w:val="Body Text"/>
    <w:basedOn w:val="Normal"/>
    <w:semiHidden/>
    <w:pPr>
      <w:tabs>
        <w:tab w:val="left" w:pos="2268"/>
      </w:tabs>
      <w:jc w:val="center"/>
    </w:pPr>
    <w:rPr>
      <w:rFonts w:cs="Times New Roman"/>
      <w:b/>
      <w:bCs/>
      <w:sz w:val="40"/>
      <w:szCs w:val="20"/>
    </w:rPr>
  </w:style>
  <w:style w:type="paragraph" w:styleId="BodyTextIndent2">
    <w:name w:val="Body Text Indent 2"/>
    <w:basedOn w:val="Normal"/>
    <w:semiHidden/>
    <w:pPr>
      <w:tabs>
        <w:tab w:val="left" w:pos="2268"/>
      </w:tabs>
      <w:ind w:left="2268" w:hanging="2268"/>
      <w:jc w:val="both"/>
    </w:pPr>
    <w:rPr>
      <w:rFonts w:cs="Times New Roman"/>
      <w:szCs w:val="20"/>
    </w:rPr>
  </w:style>
  <w:style w:type="paragraph" w:styleId="Header">
    <w:name w:val="header"/>
    <w:basedOn w:val="Normal"/>
    <w:semiHidden/>
    <w:pPr>
      <w:tabs>
        <w:tab w:val="center" w:pos="4153"/>
        <w:tab w:val="right" w:pos="8306"/>
      </w:tabs>
    </w:pPr>
  </w:style>
  <w:style w:type="paragraph" w:styleId="DocumentMap">
    <w:name w:val="Document Map"/>
    <w:basedOn w:val="Normal"/>
    <w:semiHidden/>
    <w:pPr>
      <w:shd w:val="clear" w:color="auto" w:fill="000080"/>
    </w:pPr>
    <w:rPr>
      <w:rFonts w:ascii="Tahoma" w:hAnsi="Tahoma" w:cs="Tahoma"/>
    </w:rPr>
  </w:style>
  <w:style w:type="character" w:styleId="LineNumber">
    <w:name w:val="line number"/>
    <w:basedOn w:val="DefaultParagraphFont"/>
    <w:semiHidden/>
  </w:style>
  <w:style w:type="paragraph" w:styleId="BodyText2">
    <w:name w:val="Body Text 2"/>
    <w:basedOn w:val="Normal"/>
    <w:semiHidden/>
    <w:pPr>
      <w:jc w:val="center"/>
    </w:pPr>
    <w:rPr>
      <w:rFonts w:ascii="Bimini" w:hAnsi="Bimin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5.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awn\Application%20Data\Microsoft\Templates\Transcription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Settings\dawn\Application Data\Microsoft\Templates\TranscriptionTemplate.dot</Template>
  <TotalTime>2</TotalTime>
  <Pages>24</Pages>
  <Words>10870</Words>
  <Characters>61962</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Transcription Template</vt:lpstr>
    </vt:vector>
  </TitlesOfParts>
  <Company>Syntax Secretarial</Company>
  <LinksUpToDate>false</LinksUpToDate>
  <CharactersWithSpaces>72687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Transcription Template</dc:title>
  <dc:subject/>
  <dc:creator>Anne Harrison</dc:creator>
  <cp:keywords/>
  <cp:lastModifiedBy>BUIJSEN Sophie</cp:lastModifiedBy>
  <cp:revision>3</cp:revision>
  <cp:lastPrinted>2008-04-14T23:06:00Z</cp:lastPrinted>
  <dcterms:created xsi:type="dcterms:W3CDTF">2021-07-19T15:03:00Z</dcterms:created>
  <dcterms:modified xsi:type="dcterms:W3CDTF">2021-07-19T15:04:00Z</dcterms:modified>
</cp:coreProperties>
</file>